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41F847CE" w:rsidP="41F847CE" w:rsidRDefault="41F847CE" w14:paraId="6FE70A35" w14:textId="22CAEC28">
      <w:pPr>
        <w:pStyle w:val="Normal"/>
        <w:suppressLineNumbers w:val="0"/>
        <w:bidi w:val="0"/>
        <w:spacing w:before="0" w:beforeAutospacing="off" w:after="0" w:afterAutospacing="off" w:line="288" w:lineRule="auto"/>
        <w:ind w:left="0" w:right="0"/>
        <w:jc w:val="left"/>
        <w:rPr>
          <w:b w:val="1"/>
          <w:bCs w:val="1"/>
          <w:sz w:val="40"/>
          <w:szCs w:val="40"/>
          <w:lang w:val="en-GB" w:eastAsia="fr-BE"/>
        </w:rPr>
      </w:pPr>
    </w:p>
    <w:p w:rsidRPr="00C00136" w:rsidR="000C6259" w:rsidP="41F847CE" w:rsidRDefault="46B00752" w14:paraId="3B367D1E" w14:textId="4759D185">
      <w:pPr>
        <w:pStyle w:val="Normal"/>
        <w:suppressLineNumbers w:val="0"/>
        <w:bidi w:val="0"/>
        <w:spacing w:before="0" w:beforeAutospacing="off" w:after="0" w:afterAutospacing="off" w:line="288" w:lineRule="auto"/>
        <w:ind w:left="0" w:right="0"/>
        <w:jc w:val="left"/>
        <w:rPr>
          <w:b w:val="1"/>
          <w:bCs w:val="1"/>
          <w:sz w:val="40"/>
          <w:szCs w:val="40"/>
          <w:lang w:val="en-GB" w:eastAsia="fr-BE"/>
        </w:rPr>
      </w:pPr>
      <w:r w:rsidRPr="325913E3" w:rsidR="35283C08">
        <w:rPr>
          <w:b w:val="1"/>
          <w:bCs w:val="1"/>
          <w:sz w:val="40"/>
          <w:szCs w:val="40"/>
          <w:lang w:val="en-GB" w:eastAsia="fr-BE"/>
        </w:rPr>
        <w:t>Eastern Partnership Academy</w:t>
      </w:r>
      <w:r w:rsidRPr="325913E3" w:rsidR="53F216DB">
        <w:rPr>
          <w:b w:val="1"/>
          <w:bCs w:val="1"/>
          <w:sz w:val="40"/>
          <w:szCs w:val="40"/>
          <w:lang w:val="en-GB" w:eastAsia="fr-BE"/>
        </w:rPr>
        <w:t xml:space="preserve"> </w:t>
      </w:r>
      <w:r w:rsidRPr="325913E3" w:rsidR="3BC987A4">
        <w:rPr>
          <w:b w:val="1"/>
          <w:bCs w:val="1"/>
          <w:sz w:val="40"/>
          <w:szCs w:val="40"/>
          <w:lang w:val="en-GB" w:eastAsia="fr-BE"/>
        </w:rPr>
        <w:t>for</w:t>
      </w:r>
      <w:r w:rsidRPr="325913E3" w:rsidR="53F216DB">
        <w:rPr>
          <w:b w:val="1"/>
          <w:bCs w:val="1"/>
          <w:sz w:val="40"/>
          <w:szCs w:val="40"/>
          <w:lang w:val="en-GB" w:eastAsia="fr-BE"/>
        </w:rPr>
        <w:t xml:space="preserve"> Public Administration </w:t>
      </w:r>
      <w:r w:rsidRPr="325913E3" w:rsidR="234FB54A">
        <w:rPr>
          <w:b w:val="1"/>
          <w:bCs w:val="1"/>
          <w:sz w:val="40"/>
          <w:szCs w:val="40"/>
          <w:lang w:val="en-GB" w:eastAsia="fr-BE"/>
        </w:rPr>
        <w:t>at</w:t>
      </w:r>
      <w:r w:rsidRPr="325913E3" w:rsidR="53F216DB">
        <w:rPr>
          <w:b w:val="1"/>
          <w:bCs w:val="1"/>
          <w:sz w:val="40"/>
          <w:szCs w:val="40"/>
          <w:lang w:val="en-GB" w:eastAsia="fr-BE"/>
        </w:rPr>
        <w:t xml:space="preserve"> Local </w:t>
      </w:r>
      <w:r w:rsidRPr="325913E3" w:rsidR="02FAC581">
        <w:rPr>
          <w:b w:val="1"/>
          <w:bCs w:val="1"/>
          <w:sz w:val="40"/>
          <w:szCs w:val="40"/>
          <w:lang w:val="en-GB" w:eastAsia="fr-BE"/>
        </w:rPr>
        <w:t>and</w:t>
      </w:r>
      <w:r w:rsidRPr="325913E3" w:rsidR="53F216DB">
        <w:rPr>
          <w:b w:val="1"/>
          <w:bCs w:val="1"/>
          <w:sz w:val="40"/>
          <w:szCs w:val="40"/>
          <w:lang w:val="en-GB" w:eastAsia="fr-BE"/>
        </w:rPr>
        <w:t xml:space="preserve"> Regional Level </w:t>
      </w:r>
      <w:r w:rsidRPr="325913E3" w:rsidR="38CB86C6">
        <w:rPr>
          <w:b w:val="1"/>
          <w:bCs w:val="1"/>
          <w:sz w:val="40"/>
          <w:szCs w:val="40"/>
          <w:lang w:val="en-GB" w:eastAsia="fr-BE"/>
        </w:rPr>
        <w:t>(pilot project)</w:t>
      </w:r>
    </w:p>
    <w:p w:rsidRPr="00C00136" w:rsidR="0074115F" w:rsidP="41F847CE" w:rsidRDefault="0074115F" w14:paraId="5C25F072" w14:textId="77777777">
      <w:pPr>
        <w:pStyle w:val="ListParagraph"/>
        <w:spacing w:line="288" w:lineRule="auto"/>
        <w:contextualSpacing w:val="0"/>
        <w:jc w:val="left"/>
        <w:rPr>
          <w:b w:val="1"/>
          <w:bCs w:val="1"/>
          <w:lang w:val="en-GB"/>
        </w:rPr>
      </w:pPr>
    </w:p>
    <w:p w:rsidR="6A3794C0" w:rsidP="698B76BA" w:rsidRDefault="6A3794C0" w14:paraId="46B555D2" w14:textId="72A7C674">
      <w:pPr>
        <w:pStyle w:val="ListParagraph"/>
        <w:suppressLineNumbers w:val="0"/>
        <w:bidi w:val="0"/>
        <w:spacing w:before="0" w:beforeAutospacing="off" w:after="0" w:afterAutospacing="off" w:line="288" w:lineRule="auto"/>
        <w:ind w:left="0" w:right="0"/>
        <w:jc w:val="both"/>
      </w:pPr>
      <w:r w:rsidRPr="638B5F50" w:rsidR="6A3794C0">
        <w:rPr>
          <w:b w:val="1"/>
          <w:bCs w:val="1"/>
          <w:sz w:val="24"/>
          <w:szCs w:val="24"/>
          <w:u w:val="none"/>
          <w:lang w:val="en-GB"/>
        </w:rPr>
        <w:t>CALENDAR</w:t>
      </w:r>
      <w:r w:rsidRPr="638B5F50" w:rsidR="6EDEA5C2">
        <w:rPr>
          <w:b w:val="1"/>
          <w:bCs w:val="1"/>
          <w:sz w:val="24"/>
          <w:szCs w:val="24"/>
          <w:u w:val="none"/>
          <w:lang w:val="en-GB"/>
        </w:rPr>
        <w:t xml:space="preserve"> </w:t>
      </w:r>
    </w:p>
    <w:p w:rsidR="41F847CE" w:rsidP="638B5F50" w:rsidRDefault="41F847CE" w14:paraId="21FD508B" w14:textId="1E45B3A4">
      <w:pPr>
        <w:pStyle w:val="ListParagraph"/>
        <w:suppressLineNumbers w:val="0"/>
        <w:bidi w:val="0"/>
        <w:spacing w:before="0" w:beforeAutospacing="off" w:after="0" w:afterAutospacing="off" w:line="288" w:lineRule="auto"/>
        <w:ind w:left="0" w:right="0"/>
        <w:contextualSpacing w:val="0"/>
        <w:jc w:val="both"/>
        <w:rPr>
          <w:b w:val="1"/>
          <w:bCs w:val="1"/>
          <w:sz w:val="24"/>
          <w:szCs w:val="24"/>
          <w:u w:val="none"/>
          <w:lang w:val="en-GB"/>
        </w:rPr>
      </w:pPr>
    </w:p>
    <w:p w:rsidR="26FB6411" w:rsidP="698B76BA" w:rsidRDefault="26FB6411" w14:paraId="58E4102E" w14:textId="75C690AB">
      <w:pPr>
        <w:pStyle w:val="ListParagraph"/>
        <w:spacing w:line="288" w:lineRule="auto"/>
        <w:ind w:left="0"/>
        <w:contextualSpacing w:val="0"/>
        <w:jc w:val="both"/>
      </w:pPr>
      <w:r w:rsidRPr="698B76BA" w:rsidR="45672924">
        <w:rPr>
          <w:b w:val="1"/>
          <w:bCs w:val="1"/>
          <w:sz w:val="24"/>
          <w:szCs w:val="24"/>
          <w:u w:val="none"/>
          <w:lang w:val="en-GB"/>
        </w:rPr>
        <w:t>MODULE 1</w:t>
      </w:r>
    </w:p>
    <w:p w:rsidR="26FB6411" w:rsidP="698B76BA" w:rsidRDefault="26FB6411" w14:paraId="3CF4AEB9" w14:textId="5BDFF9D1">
      <w:pPr>
        <w:pStyle w:val="Normal"/>
        <w:spacing w:line="288" w:lineRule="auto"/>
        <w:ind w:left="0"/>
        <w:contextualSpacing w:val="0"/>
        <w:jc w:val="both"/>
      </w:pPr>
      <w:r w:rsidRPr="698B76BA" w:rsidR="11709762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>Wednesday</w:t>
      </w:r>
      <w:r w:rsidRPr="698B76BA" w:rsidR="11709762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 xml:space="preserve">, </w:t>
      </w:r>
      <w:r w:rsidRPr="698B76BA" w:rsidR="6A3794C0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>27 January</w:t>
      </w:r>
      <w:r w:rsidRPr="698B76BA" w:rsidR="477FB29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 xml:space="preserve"> 2027</w:t>
      </w:r>
    </w:p>
    <w:p w:rsidR="26FB6411" w:rsidP="698B76BA" w:rsidRDefault="26FB6411" w14:paraId="0D554DA4" w14:textId="226DB30B">
      <w:pPr>
        <w:pStyle w:val="Normal"/>
        <w:spacing w:line="288" w:lineRule="auto"/>
        <w:ind w:left="0"/>
        <w:contextualSpacing w:val="0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98B76BA" w:rsidR="111ACCA6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14:00 Brussels time – 15:00 </w:t>
      </w:r>
      <w:r w:rsidRPr="698B76BA" w:rsidR="7CF7190A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  <w:t>Chișinău/</w:t>
      </w:r>
      <w:r w:rsidRPr="698B76BA" w:rsidR="111ACCA6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Kyiv time – 16:00 </w:t>
      </w:r>
      <w:r w:rsidRPr="698B76BA" w:rsidR="08409608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  <w:t>Baku/</w:t>
      </w:r>
      <w:r w:rsidRPr="698B76BA" w:rsidR="111ACCA6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  <w:t>Yerevan/</w:t>
      </w:r>
      <w:r w:rsidRPr="698B76BA" w:rsidR="0FAD4EA7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  <w:t>Tbilisi</w:t>
      </w:r>
      <w:r w:rsidRPr="698B76BA" w:rsidR="111ACCA6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 time</w:t>
      </w:r>
    </w:p>
    <w:p w:rsidR="26FB6411" w:rsidP="698B76BA" w:rsidRDefault="26FB6411" w14:paraId="0AC32AAE" w14:textId="566C8056">
      <w:pPr>
        <w:pStyle w:val="Normal"/>
        <w:spacing w:line="288" w:lineRule="auto"/>
        <w:ind w:left="0"/>
        <w:contextualSpacing w:val="0"/>
        <w:jc w:val="both"/>
        <w:rPr>
          <w:b w:val="0"/>
          <w:bCs w:val="0"/>
          <w:sz w:val="24"/>
          <w:szCs w:val="24"/>
          <w:lang w:val="en-GB"/>
        </w:rPr>
      </w:pPr>
      <w:r w:rsidRPr="325913E3" w:rsidR="10825575">
        <w:rPr>
          <w:b w:val="1"/>
          <w:bCs w:val="1"/>
          <w:sz w:val="24"/>
          <w:szCs w:val="24"/>
          <w:lang w:val="en-GB"/>
        </w:rPr>
        <w:t>Topic:</w:t>
      </w:r>
      <w:r w:rsidRPr="325913E3" w:rsidR="10825575">
        <w:rPr>
          <w:b w:val="0"/>
          <w:bCs w:val="0"/>
          <w:sz w:val="24"/>
          <w:szCs w:val="24"/>
          <w:lang w:val="en-GB"/>
        </w:rPr>
        <w:t xml:space="preserve"> </w:t>
      </w:r>
      <w:r w:rsidRPr="325913E3" w:rsidR="26FB6411">
        <w:rPr>
          <w:b w:val="0"/>
          <w:bCs w:val="0"/>
          <w:sz w:val="24"/>
          <w:szCs w:val="24"/>
          <w:lang w:val="en-GB"/>
        </w:rPr>
        <w:t>The EU institutions and bodies</w:t>
      </w:r>
      <w:r w:rsidRPr="325913E3" w:rsidR="7C800ED9">
        <w:rPr>
          <w:b w:val="0"/>
          <w:bCs w:val="0"/>
          <w:sz w:val="24"/>
          <w:szCs w:val="24"/>
          <w:lang w:val="en-GB"/>
        </w:rPr>
        <w:t xml:space="preserve">, with an emphasis on </w:t>
      </w:r>
      <w:r w:rsidRPr="325913E3" w:rsidR="7C800ED9">
        <w:rPr>
          <w:b w:val="0"/>
          <w:bCs w:val="0"/>
          <w:sz w:val="24"/>
          <w:szCs w:val="24"/>
          <w:lang w:val="en-GB"/>
        </w:rPr>
        <w:t>the European</w:t>
      </w:r>
      <w:r w:rsidRPr="325913E3" w:rsidR="26FB6411">
        <w:rPr>
          <w:b w:val="0"/>
          <w:bCs w:val="0"/>
          <w:sz w:val="24"/>
          <w:szCs w:val="24"/>
          <w:lang w:val="en-GB"/>
        </w:rPr>
        <w:t xml:space="preserve"> Committee of the Regions  </w:t>
      </w:r>
    </w:p>
    <w:p w:rsidR="26FB6411" w:rsidP="698B76BA" w:rsidRDefault="26FB6411" w14:paraId="5A54BE7D" w14:textId="71A22449">
      <w:pPr>
        <w:pStyle w:val="Normal"/>
        <w:spacing w:line="288" w:lineRule="auto"/>
        <w:ind w:left="0"/>
        <w:contextualSpacing w:val="0"/>
        <w:jc w:val="both"/>
        <w:rPr>
          <w:b w:val="0"/>
          <w:bCs w:val="0"/>
          <w:sz w:val="24"/>
          <w:szCs w:val="24"/>
          <w:lang w:val="en-GB"/>
        </w:rPr>
      </w:pPr>
    </w:p>
    <w:p w:rsidR="26FB6411" w:rsidP="698B76BA" w:rsidRDefault="26FB6411" w14:paraId="1F1B4982" w14:textId="43E714AE">
      <w:pPr>
        <w:pStyle w:val="ListParagraph"/>
        <w:spacing w:line="288" w:lineRule="auto"/>
        <w:ind w:left="0"/>
        <w:contextualSpacing w:val="0"/>
        <w:jc w:val="both"/>
      </w:pPr>
      <w:r w:rsidRPr="698B76BA" w:rsidR="7585A96C">
        <w:rPr>
          <w:b w:val="1"/>
          <w:bCs w:val="1"/>
          <w:sz w:val="24"/>
          <w:szCs w:val="24"/>
          <w:u w:val="none"/>
          <w:lang w:val="en-GB"/>
        </w:rPr>
        <w:t>MODULE 2</w:t>
      </w:r>
    </w:p>
    <w:p w:rsidR="26FB6411" w:rsidP="698B76BA" w:rsidRDefault="26FB6411" w14:paraId="1A127AEE" w14:textId="2451ACA2">
      <w:pPr>
        <w:pStyle w:val="Normal"/>
        <w:spacing w:line="288" w:lineRule="auto"/>
        <w:ind w:left="0"/>
        <w:contextualSpacing w:val="0"/>
        <w:jc w:val="both"/>
      </w:pPr>
      <w:r w:rsidRPr="698B76BA" w:rsidR="6C9E1DC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 xml:space="preserve">Wednesday, </w:t>
      </w:r>
      <w:r w:rsidRPr="698B76BA" w:rsidR="0E5265CD">
        <w:rPr>
          <w:b w:val="1"/>
          <w:bCs w:val="1"/>
          <w:sz w:val="24"/>
          <w:szCs w:val="24"/>
          <w:lang w:val="en-GB"/>
        </w:rPr>
        <w:t>24 February</w:t>
      </w:r>
      <w:r w:rsidRPr="698B76BA" w:rsidR="1760EEEB">
        <w:rPr>
          <w:b w:val="1"/>
          <w:bCs w:val="1"/>
          <w:sz w:val="24"/>
          <w:szCs w:val="24"/>
          <w:lang w:val="en-GB"/>
        </w:rPr>
        <w:t xml:space="preserve"> </w:t>
      </w:r>
      <w:r w:rsidRPr="698B76BA" w:rsidR="1760EEE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>2027</w:t>
      </w:r>
    </w:p>
    <w:p w:rsidR="26FB6411" w:rsidP="698B76BA" w:rsidRDefault="26FB6411" w14:paraId="7842C125" w14:textId="226DB30B">
      <w:pPr>
        <w:pStyle w:val="Normal"/>
        <w:spacing w:line="288" w:lineRule="auto"/>
        <w:ind w:left="0"/>
        <w:contextualSpacing w:val="0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98B76BA" w:rsidR="72A9E72A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  <w:t>14:00 Brussels time – 15:00 Chișinău/Kyiv time – 16:00 Baku/Yerevan/Tbilisi time</w:t>
      </w:r>
    </w:p>
    <w:p w:rsidR="26FB6411" w:rsidP="698B76BA" w:rsidRDefault="26FB6411" w14:paraId="40AAF3E4" w14:textId="2D146E76">
      <w:pPr>
        <w:pStyle w:val="Normal"/>
        <w:spacing w:line="288" w:lineRule="auto"/>
        <w:ind w:left="0"/>
        <w:contextualSpacing w:val="0"/>
        <w:jc w:val="both"/>
        <w:rPr>
          <w:b w:val="0"/>
          <w:bCs w:val="0"/>
          <w:sz w:val="24"/>
          <w:szCs w:val="24"/>
          <w:lang w:val="en-GB"/>
        </w:rPr>
      </w:pPr>
      <w:r w:rsidRPr="698B76BA" w:rsidR="65158C03">
        <w:rPr>
          <w:b w:val="1"/>
          <w:bCs w:val="1"/>
          <w:sz w:val="24"/>
          <w:szCs w:val="24"/>
          <w:lang w:val="en-GB"/>
        </w:rPr>
        <w:t>Topic:</w:t>
      </w:r>
      <w:r w:rsidRPr="698B76BA" w:rsidR="65158C03">
        <w:rPr>
          <w:b w:val="0"/>
          <w:bCs w:val="0"/>
          <w:sz w:val="24"/>
          <w:szCs w:val="24"/>
          <w:lang w:val="en-GB"/>
        </w:rPr>
        <w:t xml:space="preserve"> </w:t>
      </w:r>
      <w:r w:rsidRPr="698B76BA" w:rsidR="26FB6411">
        <w:rPr>
          <w:b w:val="0"/>
          <w:bCs w:val="0"/>
          <w:sz w:val="24"/>
          <w:szCs w:val="24"/>
          <w:lang w:val="en-GB"/>
        </w:rPr>
        <w:t xml:space="preserve">Subsidiarity, </w:t>
      </w:r>
      <w:r w:rsidRPr="698B76BA" w:rsidR="26FB6411">
        <w:rPr>
          <w:b w:val="0"/>
          <w:bCs w:val="0"/>
          <w:sz w:val="24"/>
          <w:szCs w:val="24"/>
          <w:lang w:val="en-GB"/>
        </w:rPr>
        <w:t>proportionality</w:t>
      </w:r>
      <w:r w:rsidRPr="698B76BA" w:rsidR="26FB6411">
        <w:rPr>
          <w:b w:val="0"/>
          <w:bCs w:val="0"/>
          <w:sz w:val="24"/>
          <w:szCs w:val="24"/>
          <w:lang w:val="en-GB"/>
        </w:rPr>
        <w:t xml:space="preserve"> and multilevel governance </w:t>
      </w:r>
      <w:r w:rsidRPr="698B76BA" w:rsidR="26FB6411">
        <w:rPr>
          <w:b w:val="0"/>
          <w:bCs w:val="0"/>
          <w:sz w:val="24"/>
          <w:szCs w:val="24"/>
          <w:lang w:val="en-GB"/>
        </w:rPr>
        <w:t xml:space="preserve">in the EU and </w:t>
      </w:r>
      <w:r w:rsidRPr="698B76BA" w:rsidR="26FB6411">
        <w:rPr>
          <w:b w:val="0"/>
          <w:bCs w:val="0"/>
          <w:sz w:val="24"/>
          <w:szCs w:val="24"/>
          <w:lang w:val="en-GB"/>
        </w:rPr>
        <w:t>EaP</w:t>
      </w:r>
      <w:r w:rsidRPr="698B76BA" w:rsidR="26FB6411">
        <w:rPr>
          <w:b w:val="0"/>
          <w:bCs w:val="0"/>
          <w:sz w:val="24"/>
          <w:szCs w:val="24"/>
          <w:lang w:val="en-GB"/>
        </w:rPr>
        <w:t xml:space="preserve"> countries</w:t>
      </w:r>
    </w:p>
    <w:p w:rsidR="126E093C" w:rsidP="698B76BA" w:rsidRDefault="126E093C" w14:paraId="7A307442" w14:textId="0F1089CB">
      <w:pPr>
        <w:pStyle w:val="Normal"/>
        <w:spacing w:line="288" w:lineRule="auto"/>
        <w:ind w:left="0"/>
        <w:contextualSpacing w:val="0"/>
        <w:jc w:val="both"/>
        <w:rPr>
          <w:b w:val="0"/>
          <w:bCs w:val="0"/>
          <w:sz w:val="24"/>
          <w:szCs w:val="24"/>
          <w:lang w:val="en-GB"/>
        </w:rPr>
      </w:pPr>
    </w:p>
    <w:p w:rsidR="126E093C" w:rsidP="698B76BA" w:rsidRDefault="126E093C" w14:paraId="16FE80C2" w14:textId="2617851B">
      <w:pPr>
        <w:pStyle w:val="ListParagraph"/>
        <w:spacing w:line="288" w:lineRule="auto"/>
        <w:ind w:left="0"/>
        <w:contextualSpacing w:val="0"/>
        <w:jc w:val="both"/>
      </w:pPr>
      <w:r w:rsidRPr="698B76BA" w:rsidR="26FA2677">
        <w:rPr>
          <w:b w:val="1"/>
          <w:bCs w:val="1"/>
          <w:sz w:val="24"/>
          <w:szCs w:val="24"/>
          <w:u w:val="none"/>
          <w:lang w:val="en-GB"/>
        </w:rPr>
        <w:t>MODULE 3</w:t>
      </w:r>
    </w:p>
    <w:p w:rsidR="126E093C" w:rsidP="698B76BA" w:rsidRDefault="126E093C" w14:paraId="005536EB" w14:textId="167AA8ED">
      <w:pPr>
        <w:pStyle w:val="Normal"/>
        <w:spacing w:line="288" w:lineRule="auto"/>
        <w:ind w:left="0"/>
        <w:contextualSpacing w:val="0"/>
        <w:jc w:val="both"/>
      </w:pPr>
      <w:r w:rsidRPr="698B76BA" w:rsidR="365F27A9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 xml:space="preserve">Wednesday, </w:t>
      </w:r>
      <w:r w:rsidRPr="698B76BA" w:rsidR="3672FDB0">
        <w:rPr>
          <w:b w:val="1"/>
          <w:bCs w:val="1"/>
          <w:sz w:val="24"/>
          <w:szCs w:val="24"/>
          <w:lang w:val="en-GB"/>
        </w:rPr>
        <w:t>31 March</w:t>
      </w:r>
      <w:r w:rsidRPr="698B76BA" w:rsidR="7A1D16CB">
        <w:rPr>
          <w:b w:val="1"/>
          <w:bCs w:val="1"/>
          <w:sz w:val="24"/>
          <w:szCs w:val="24"/>
          <w:lang w:val="en-GB"/>
        </w:rPr>
        <w:t xml:space="preserve"> </w:t>
      </w:r>
      <w:r w:rsidRPr="698B76BA" w:rsidR="7A1D16C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>2027</w:t>
      </w:r>
    </w:p>
    <w:p w:rsidR="126E093C" w:rsidP="698B76BA" w:rsidRDefault="126E093C" w14:paraId="2FA12E57" w14:textId="226DB30B">
      <w:pPr>
        <w:pStyle w:val="Normal"/>
        <w:spacing w:line="288" w:lineRule="auto"/>
        <w:ind w:left="0"/>
        <w:contextualSpacing w:val="0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98B76BA" w:rsidR="65FD7694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  <w:t>14:00 Brussels time – 15:00 Chișinău/Kyiv time – 16:00 Baku/Yerevan/Tbilisi time</w:t>
      </w:r>
    </w:p>
    <w:p w:rsidR="126E093C" w:rsidP="698B76BA" w:rsidRDefault="126E093C" w14:paraId="2D990633" w14:textId="21F94181">
      <w:pPr>
        <w:pStyle w:val="Normal"/>
        <w:spacing w:line="288" w:lineRule="auto"/>
        <w:ind w:left="0"/>
        <w:contextualSpacing w:val="0"/>
        <w:jc w:val="both"/>
      </w:pPr>
      <w:r w:rsidRPr="0C1DCEDA" w:rsidR="351C2BB1">
        <w:rPr>
          <w:b w:val="1"/>
          <w:bCs w:val="1"/>
          <w:sz w:val="24"/>
          <w:szCs w:val="24"/>
          <w:lang w:val="en-GB"/>
        </w:rPr>
        <w:t>Topic:</w:t>
      </w:r>
      <w:r w:rsidRPr="0C1DCEDA" w:rsidR="351C2BB1">
        <w:rPr>
          <w:b w:val="0"/>
          <w:bCs w:val="0"/>
          <w:sz w:val="24"/>
          <w:szCs w:val="24"/>
          <w:lang w:val="en-GB"/>
        </w:rPr>
        <w:t xml:space="preserve"> </w:t>
      </w:r>
      <w:r w:rsidRPr="0C1DCEDA" w:rsidR="4FFA1CCF">
        <w:rPr>
          <w:b w:val="0"/>
          <w:bCs w:val="0"/>
          <w:sz w:val="24"/>
          <w:szCs w:val="24"/>
          <w:lang w:val="en-GB"/>
        </w:rPr>
        <w:t xml:space="preserve">Accessing and managing EU-funded projects  </w:t>
      </w:r>
    </w:p>
    <w:p w:rsidR="126E093C" w:rsidP="698B76BA" w:rsidRDefault="126E093C" w14:paraId="170D5A42" w14:textId="375E8663">
      <w:pPr>
        <w:pStyle w:val="Normal"/>
        <w:spacing w:line="288" w:lineRule="auto"/>
        <w:ind w:left="0"/>
        <w:contextualSpacing w:val="0"/>
        <w:jc w:val="both"/>
        <w:rPr>
          <w:b w:val="1"/>
          <w:bCs w:val="1"/>
          <w:sz w:val="24"/>
          <w:szCs w:val="24"/>
          <w:lang w:val="en-GB"/>
        </w:rPr>
      </w:pPr>
    </w:p>
    <w:p w:rsidR="126E093C" w:rsidP="698B76BA" w:rsidRDefault="126E093C" w14:paraId="2A401537" w14:textId="22D97CA5">
      <w:pPr>
        <w:pStyle w:val="ListParagraph"/>
        <w:spacing w:line="288" w:lineRule="auto"/>
        <w:ind w:left="0"/>
        <w:contextualSpacing w:val="0"/>
        <w:jc w:val="both"/>
      </w:pPr>
      <w:r w:rsidRPr="698B76BA" w:rsidR="16A7392D">
        <w:rPr>
          <w:b w:val="1"/>
          <w:bCs w:val="1"/>
          <w:sz w:val="24"/>
          <w:szCs w:val="24"/>
          <w:u w:val="none"/>
          <w:lang w:val="en-GB"/>
        </w:rPr>
        <w:t>MODULE 4</w:t>
      </w:r>
    </w:p>
    <w:p w:rsidR="126E093C" w:rsidP="698B76BA" w:rsidRDefault="126E093C" w14:paraId="1B7F0E14" w14:textId="08D3841A">
      <w:pPr>
        <w:pStyle w:val="ListParagraph"/>
        <w:spacing w:line="288" w:lineRule="auto"/>
        <w:ind w:left="0"/>
        <w:contextualSpacing w:val="0"/>
        <w:jc w:val="both"/>
      </w:pPr>
      <w:r w:rsidRPr="698B76BA" w:rsidR="4B94BE5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 xml:space="preserve">Wednesday, </w:t>
      </w:r>
      <w:r w:rsidRPr="698B76BA" w:rsidR="72D862A5">
        <w:rPr>
          <w:b w:val="1"/>
          <w:bCs w:val="1"/>
          <w:sz w:val="24"/>
          <w:szCs w:val="24"/>
          <w:lang w:val="en-GB"/>
        </w:rPr>
        <w:t>29 April</w:t>
      </w:r>
      <w:r w:rsidRPr="698B76BA" w:rsidR="181B6271">
        <w:rPr>
          <w:b w:val="1"/>
          <w:bCs w:val="1"/>
          <w:sz w:val="24"/>
          <w:szCs w:val="24"/>
          <w:lang w:val="en-GB"/>
        </w:rPr>
        <w:t xml:space="preserve"> </w:t>
      </w:r>
      <w:r w:rsidRPr="698B76BA" w:rsidR="181B6271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>2027</w:t>
      </w:r>
    </w:p>
    <w:p w:rsidR="126E093C" w:rsidP="698B76BA" w:rsidRDefault="126E093C" w14:paraId="54C160D3" w14:textId="226DB30B">
      <w:pPr>
        <w:pStyle w:val="Normal"/>
        <w:spacing w:line="288" w:lineRule="auto"/>
        <w:ind w:left="0"/>
        <w:contextualSpacing w:val="0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98B76BA" w:rsidR="5E9EBAEC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  <w:t>14:00 Brussels time – 15:00 Chișinău/Kyiv time – 16:00 Baku/Yerevan/Tbilisi time</w:t>
      </w:r>
    </w:p>
    <w:p w:rsidR="126E093C" w:rsidP="698B76BA" w:rsidRDefault="126E093C" w14:paraId="3613FC2C" w14:textId="4E31684B">
      <w:pPr>
        <w:pStyle w:val="Normal"/>
        <w:spacing w:line="288" w:lineRule="auto"/>
        <w:ind w:left="0"/>
        <w:contextualSpacing w:val="0"/>
        <w:jc w:val="both"/>
        <w:rPr>
          <w:b w:val="0"/>
          <w:bCs w:val="0"/>
          <w:sz w:val="24"/>
          <w:szCs w:val="24"/>
          <w:lang w:val="en-GB"/>
        </w:rPr>
      </w:pPr>
      <w:r w:rsidRPr="698B76BA" w:rsidR="0A86D2B2">
        <w:rPr>
          <w:b w:val="1"/>
          <w:bCs w:val="1"/>
          <w:sz w:val="24"/>
          <w:szCs w:val="24"/>
          <w:lang w:val="en-GB"/>
        </w:rPr>
        <w:t>Topic:</w:t>
      </w:r>
      <w:r w:rsidRPr="698B76BA" w:rsidR="0A86D2B2">
        <w:rPr>
          <w:b w:val="0"/>
          <w:bCs w:val="0"/>
          <w:sz w:val="24"/>
          <w:szCs w:val="24"/>
          <w:lang w:val="en-GB"/>
        </w:rPr>
        <w:t xml:space="preserve"> </w:t>
      </w:r>
      <w:r w:rsidRPr="698B76BA" w:rsidR="126E093C">
        <w:rPr>
          <w:b w:val="0"/>
          <w:bCs w:val="0"/>
          <w:sz w:val="24"/>
          <w:szCs w:val="24"/>
          <w:lang w:val="en-GB"/>
        </w:rPr>
        <w:t xml:space="preserve">Transparency </w:t>
      </w:r>
      <w:r w:rsidRPr="698B76BA" w:rsidR="126E093C">
        <w:rPr>
          <w:b w:val="0"/>
          <w:bCs w:val="0"/>
          <w:sz w:val="24"/>
          <w:szCs w:val="24"/>
          <w:lang w:val="en-GB"/>
        </w:rPr>
        <w:t xml:space="preserve">and </w:t>
      </w:r>
      <w:r w:rsidRPr="698B76BA" w:rsidR="126E093C">
        <w:rPr>
          <w:b w:val="0"/>
          <w:bCs w:val="0"/>
          <w:sz w:val="24"/>
          <w:szCs w:val="24"/>
          <w:lang w:val="en-GB"/>
        </w:rPr>
        <w:t>good communication</w:t>
      </w:r>
      <w:r w:rsidRPr="698B76BA" w:rsidR="126E093C">
        <w:rPr>
          <w:b w:val="0"/>
          <w:bCs w:val="0"/>
          <w:sz w:val="24"/>
          <w:szCs w:val="24"/>
          <w:lang w:val="en-GB"/>
        </w:rPr>
        <w:t xml:space="preserve"> with citizens</w:t>
      </w:r>
    </w:p>
    <w:p w:rsidR="126E093C" w:rsidP="698B76BA" w:rsidRDefault="126E093C" w14:paraId="368A53D8" w14:textId="1DDE97A4">
      <w:pPr>
        <w:pStyle w:val="Normal"/>
        <w:spacing w:line="288" w:lineRule="auto"/>
        <w:ind w:left="0"/>
        <w:contextualSpacing w:val="0"/>
        <w:jc w:val="both"/>
        <w:rPr>
          <w:b w:val="0"/>
          <w:bCs w:val="0"/>
          <w:sz w:val="24"/>
          <w:szCs w:val="24"/>
          <w:lang w:val="en-GB"/>
        </w:rPr>
      </w:pPr>
    </w:p>
    <w:p w:rsidR="126E093C" w:rsidP="698B76BA" w:rsidRDefault="126E093C" w14:paraId="60AA30EF" w14:textId="3ACBA203">
      <w:pPr>
        <w:pStyle w:val="ListParagraph"/>
        <w:spacing w:line="288" w:lineRule="auto"/>
        <w:ind w:left="0"/>
        <w:contextualSpacing w:val="0"/>
        <w:jc w:val="both"/>
      </w:pPr>
      <w:r w:rsidRPr="698B76BA" w:rsidR="0FB298EA">
        <w:rPr>
          <w:b w:val="1"/>
          <w:bCs w:val="1"/>
          <w:sz w:val="24"/>
          <w:szCs w:val="24"/>
          <w:u w:val="none"/>
          <w:lang w:val="en-GB"/>
        </w:rPr>
        <w:t>MODULE 5</w:t>
      </w:r>
    </w:p>
    <w:p w:rsidR="126E093C" w:rsidP="698B76BA" w:rsidRDefault="126E093C" w14:paraId="5A9E0FE3" w14:textId="623834EA">
      <w:pPr>
        <w:pStyle w:val="Normal"/>
        <w:spacing w:line="288" w:lineRule="auto"/>
        <w:ind w:left="0"/>
        <w:contextualSpacing w:val="0"/>
        <w:jc w:val="both"/>
      </w:pPr>
      <w:r w:rsidRPr="698B76BA" w:rsidR="247B0A6D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 xml:space="preserve">Wednesday, </w:t>
      </w:r>
      <w:r w:rsidRPr="698B76BA" w:rsidR="66491F96">
        <w:rPr>
          <w:b w:val="1"/>
          <w:bCs w:val="1"/>
          <w:sz w:val="24"/>
          <w:szCs w:val="24"/>
          <w:lang w:val="en-GB"/>
        </w:rPr>
        <w:t>26 May</w:t>
      </w:r>
      <w:r w:rsidRPr="698B76BA" w:rsidR="74C6B0AB">
        <w:rPr>
          <w:b w:val="1"/>
          <w:bCs w:val="1"/>
          <w:sz w:val="24"/>
          <w:szCs w:val="24"/>
          <w:lang w:val="en-GB"/>
        </w:rPr>
        <w:t xml:space="preserve"> </w:t>
      </w:r>
      <w:r w:rsidRPr="698B76BA" w:rsidR="74C6B0A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>2027</w:t>
      </w:r>
    </w:p>
    <w:p w:rsidR="126E093C" w:rsidP="698B76BA" w:rsidRDefault="126E093C" w14:paraId="5F04A51E" w14:textId="226DB30B">
      <w:pPr>
        <w:pStyle w:val="Normal"/>
        <w:spacing w:line="288" w:lineRule="auto"/>
        <w:ind w:left="0"/>
        <w:contextualSpacing w:val="0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98B76BA" w:rsidR="5DE00CE1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  <w:t>14:00 Brussels time – 15:00 Chișinău/Kyiv time – 16:00 Baku/Yerevan/Tbilisi time</w:t>
      </w:r>
    </w:p>
    <w:p w:rsidR="126E093C" w:rsidP="698B76BA" w:rsidRDefault="126E093C" w14:paraId="19D358B8" w14:textId="1BBDFC7E">
      <w:pPr>
        <w:pStyle w:val="Normal"/>
        <w:spacing w:line="288" w:lineRule="auto"/>
        <w:ind w:left="0"/>
        <w:contextualSpacing w:val="0"/>
        <w:jc w:val="both"/>
      </w:pPr>
      <w:r w:rsidRPr="0C1DCEDA" w:rsidR="187B2890">
        <w:rPr>
          <w:b w:val="1"/>
          <w:bCs w:val="1"/>
          <w:sz w:val="24"/>
          <w:szCs w:val="24"/>
          <w:lang w:val="en-GB"/>
        </w:rPr>
        <w:t>Topic:</w:t>
      </w:r>
      <w:r w:rsidRPr="0C1DCEDA" w:rsidR="187B2890">
        <w:rPr>
          <w:b w:val="0"/>
          <w:bCs w:val="0"/>
          <w:sz w:val="24"/>
          <w:szCs w:val="24"/>
          <w:lang w:val="en-GB"/>
        </w:rPr>
        <w:t xml:space="preserve"> </w:t>
      </w:r>
      <w:r w:rsidRPr="0C1DCEDA" w:rsidR="4A9DF14B">
        <w:rPr>
          <w:b w:val="0"/>
          <w:bCs w:val="0"/>
          <w:sz w:val="24"/>
          <w:szCs w:val="24"/>
          <w:lang w:val="en-GB"/>
        </w:rPr>
        <w:t xml:space="preserve">Transparent and efficient public procurement at local and regional level  </w:t>
      </w:r>
    </w:p>
    <w:p w:rsidR="698B76BA" w:rsidP="698B76BA" w:rsidRDefault="698B76BA" w14:paraId="42AF3147" w14:textId="4D140948">
      <w:pPr>
        <w:pStyle w:val="Normal"/>
        <w:spacing w:line="288" w:lineRule="auto"/>
        <w:ind w:left="0"/>
        <w:contextualSpacing w:val="0"/>
        <w:jc w:val="both"/>
        <w:rPr>
          <w:b w:val="0"/>
          <w:bCs w:val="0"/>
          <w:sz w:val="24"/>
          <w:szCs w:val="24"/>
          <w:lang w:val="en-GB"/>
        </w:rPr>
      </w:pPr>
    </w:p>
    <w:p w:rsidR="1814C97F" w:rsidP="698B76BA" w:rsidRDefault="1814C97F" w14:paraId="0A7B201D" w14:textId="25C818F3">
      <w:pPr>
        <w:pStyle w:val="ListParagraph"/>
        <w:spacing w:line="288" w:lineRule="auto"/>
        <w:ind w:left="0"/>
        <w:contextualSpacing w:val="0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</w:pPr>
      <w:r w:rsidRPr="698B76BA" w:rsidR="1814C97F">
        <w:rPr>
          <w:b w:val="1"/>
          <w:bCs w:val="1"/>
          <w:sz w:val="24"/>
          <w:szCs w:val="24"/>
          <w:u w:val="none"/>
          <w:lang w:val="en-GB"/>
        </w:rPr>
        <w:t xml:space="preserve">MODULE 6 </w:t>
      </w:r>
    </w:p>
    <w:p w:rsidR="1E429217" w:rsidP="698B76BA" w:rsidRDefault="1E429217" w14:paraId="33D3DFC6" w14:textId="6102EDB8">
      <w:pPr>
        <w:pStyle w:val="Normal"/>
        <w:spacing w:line="288" w:lineRule="auto"/>
        <w:ind w:left="0"/>
        <w:contextualSpacing w:val="0"/>
        <w:jc w:val="both"/>
      </w:pPr>
      <w:r w:rsidRPr="698B76BA" w:rsidR="1E429217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 xml:space="preserve">Wednesday, </w:t>
      </w:r>
      <w:r w:rsidRPr="698B76BA" w:rsidR="4E128702">
        <w:rPr>
          <w:b w:val="1"/>
          <w:bCs w:val="1"/>
          <w:sz w:val="24"/>
          <w:szCs w:val="24"/>
          <w:lang w:val="en-GB"/>
        </w:rPr>
        <w:t>30 June</w:t>
      </w:r>
      <w:r w:rsidRPr="698B76BA" w:rsidR="27E7BE32">
        <w:rPr>
          <w:b w:val="1"/>
          <w:bCs w:val="1"/>
          <w:sz w:val="24"/>
          <w:szCs w:val="24"/>
          <w:lang w:val="en-GB"/>
        </w:rPr>
        <w:t xml:space="preserve"> </w:t>
      </w:r>
      <w:r w:rsidRPr="698B76BA" w:rsidR="27E7BE32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GB"/>
        </w:rPr>
        <w:t>2027</w:t>
      </w:r>
    </w:p>
    <w:p w:rsidR="5AECCFAA" w:rsidP="698B76BA" w:rsidRDefault="5AECCFAA" w14:paraId="6525F598" w14:textId="226DB30B">
      <w:pPr>
        <w:pStyle w:val="Normal"/>
        <w:spacing w:line="288" w:lineRule="auto"/>
        <w:ind w:left="0"/>
        <w:contextualSpacing w:val="0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98B76BA" w:rsidR="5AECCFAA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GB"/>
        </w:rPr>
        <w:t>14:00 Brussels time – 15:00 Chișinău/Kyiv time – 16:00 Baku/Yerevan/Tbilisi time</w:t>
      </w:r>
    </w:p>
    <w:p w:rsidR="41F847CE" w:rsidP="0C1DCEDA" w:rsidRDefault="41F847CE" w14:paraId="00129D67" w14:textId="6461263D">
      <w:pPr>
        <w:pStyle w:val="Normal"/>
        <w:spacing w:line="288" w:lineRule="auto"/>
        <w:ind w:left="0"/>
        <w:contextualSpacing w:val="0"/>
        <w:jc w:val="both"/>
      </w:pPr>
      <w:r w:rsidRPr="0C1DCEDA" w:rsidR="1620619D">
        <w:rPr>
          <w:b w:val="1"/>
          <w:bCs w:val="1"/>
          <w:sz w:val="24"/>
          <w:szCs w:val="24"/>
          <w:lang w:val="en-GB"/>
        </w:rPr>
        <w:t xml:space="preserve">Topic: </w:t>
      </w:r>
      <w:r w:rsidRPr="0C1DCEDA" w:rsidR="32E5A185">
        <w:rPr>
          <w:b w:val="0"/>
          <w:bCs w:val="0"/>
          <w:sz w:val="24"/>
          <w:szCs w:val="24"/>
          <w:lang w:val="en-GB"/>
        </w:rPr>
        <w:t xml:space="preserve">Digital transformation, e-government and innovation in local public administration  </w:t>
      </w:r>
    </w:p>
    <w:sectPr w:rsidR="005E6C51" w:rsidSect="00A413F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orient="portrait"/>
      <w:pgMar w:top="1417" w:right="1417" w:bottom="1417" w:left="1417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005A" w:rsidP="00DD364B" w:rsidRDefault="00A9005A" w14:paraId="7C391F6B" w14:textId="77777777">
      <w:pPr>
        <w:spacing w:line="240" w:lineRule="auto"/>
      </w:pPr>
      <w:r>
        <w:separator/>
      </w:r>
    </w:p>
  </w:endnote>
  <w:endnote w:type="continuationSeparator" w:id="0">
    <w:p w:rsidR="00A9005A" w:rsidP="00DD364B" w:rsidRDefault="00A9005A" w14:paraId="1A5ABEE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301908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DD364B" w:rsidRDefault="00DD364B" w14:paraId="19D333F9" w14:textId="2B362E41">
        <w:pPr>
          <w:pStyle w:val="Footer"/>
          <w:framePr w:wrap="none" w:hAnchor="margin" w:vAnchor="text" w:xAlign="center" w:y="1"/>
          <w:jc w:val="cen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DD364B" w:rsidRDefault="00DD364B" w14:paraId="583570A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364B" w:rsidP="41F847CE" w:rsidRDefault="00DD364B" w14:paraId="4BC492AF" w14:textId="6FFD9000">
    <w:pPr>
      <w:pStyle w:val="Footer"/>
      <w:framePr w:wrap="none" w:hAnchor="margin" w:vAnchor="text" w:xAlign="center" w:y="1"/>
      <w:jc w:val="center"/>
      <w:rPr>
        <w:rStyle w:val="PageNumber"/>
        <w:noProof/>
      </w:rPr>
    </w:pPr>
  </w:p>
  <w:p w:rsidR="00DD364B" w:rsidRDefault="00DD364B" w14:paraId="6769C2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364B" w:rsidRDefault="00DD364B" w14:paraId="7529B5C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005A" w:rsidP="00DD364B" w:rsidRDefault="00A9005A" w14:paraId="1F88DF87" w14:textId="77777777">
      <w:pPr>
        <w:spacing w:line="240" w:lineRule="auto"/>
      </w:pPr>
      <w:r>
        <w:separator/>
      </w:r>
    </w:p>
  </w:footnote>
  <w:footnote w:type="continuationSeparator" w:id="0">
    <w:p w:rsidR="00A9005A" w:rsidP="00DD364B" w:rsidRDefault="00A9005A" w14:paraId="0E76227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364B" w:rsidRDefault="00DD364B" w14:paraId="0FEF09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D364B" w:rsidP="41F847CE" w:rsidRDefault="00DD364B" w14:paraId="41881007" w14:textId="692C898B">
    <w:pPr>
      <w:pStyle w:val="Header"/>
      <w:jc w:val="left"/>
      <w:rPr>
        <w:sz w:val="24"/>
        <w:szCs w:val="24"/>
        <w:lang w:val="fr-BE" w:eastAsia="fr-BE"/>
      </w:rPr>
    </w:pPr>
    <w:r w:rsidR="1A2BFFE6">
      <w:drawing>
        <wp:inline wp14:editId="5A82BC8C" wp14:anchorId="3A938D24">
          <wp:extent cx="914872" cy="849524"/>
          <wp:effectExtent l="0" t="0" r="0" b="0"/>
          <wp:docPr id="1608825585" name="Picture 1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0">
                    <a:off x="0" y="0"/>
                    <a:ext cx="914872" cy="849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1A2BFFE6">
      <w:rPr/>
      <w:t xml:space="preserve">                                                                                                       </w:t>
    </w:r>
    <w:r w:rsidR="1A2BFFE6">
      <w:drawing>
        <wp:inline wp14:editId="7A08D82E" wp14:anchorId="4D6823AC">
          <wp:extent cx="1132142" cy="770382"/>
          <wp:effectExtent l="0" t="0" r="0" b="0"/>
          <wp:docPr id="2103594438" name="Picture 1851762583" descr="3164 CORLEAP new logo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 descr="3164 CORLEAP new log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0">
                    <a:off x="0" y="0"/>
                    <a:ext cx="1132142" cy="77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364B" w:rsidRDefault="00DD364B" w14:paraId="4F734E29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BqxPtFMVqzspV" int2:id="7QuLYWAW">
      <int2:state int2:value="Rejected" int2:type="spell"/>
    </int2:textHash>
    <int2:textHash int2:hashCode="LafCrSGO2z4Dwf" int2:id="9VElaUl5">
      <int2:state int2:value="Rejected" int2:type="spell"/>
    </int2:textHash>
    <int2:textHash int2:hashCode="2zo/W7gBxPEMXS" int2:id="AP8KQ1xw">
      <int2:state int2:value="Rejected" int2:type="spell"/>
    </int2:textHash>
    <int2:textHash int2:hashCode="de6OmMavCSziU2" int2:id="FFnvUJrP">
      <int2:state int2:value="Rejected" int2:type="spell"/>
    </int2:textHash>
    <int2:textHash int2:hashCode="UpWqZnpuGeUV3J" int2:id="LIakN9bk">
      <int2:state int2:value="Rejected" int2:type="spell"/>
    </int2:textHash>
    <int2:textHash int2:hashCode="s+7giRrCoWKwMU" int2:id="MjogJjOO">
      <int2:state int2:value="Rejected" int2:type="spell"/>
    </int2:textHash>
    <int2:textHash int2:hashCode="HX/TETFTdQF2Eu" int2:id="PAj4V7Ii">
      <int2:state int2:value="Rejected" int2:type="spell"/>
    </int2:textHash>
    <int2:textHash int2:hashCode="NgvgTRi3artnBQ" int2:id="UluMJbm7">
      <int2:state int2:value="Rejected" int2:type="spell"/>
    </int2:textHash>
    <int2:textHash int2:hashCode="FPRZ1yFnCPrzsl" int2:id="iGqR8ayS">
      <int2:state int2:value="Rejected" int2:type="spell"/>
    </int2:textHash>
    <int2:textHash int2:hashCode="Peyzr8Nii37uun" int2:id="kIHyNqAg">
      <int2:state int2:value="Rejected" int2:type="spell"/>
    </int2:textHash>
    <int2:textHash int2:hashCode="1eAVAr92+KWj7z" int2:id="oDT4BFvi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1">
    <w:nsid w:val="47c7870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46068d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7c0de6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6980f4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FFFFFFFB"/>
    <w:multiLevelType w:val="multilevel"/>
    <w:tmpl w:val="8DA679E8"/>
    <w:lvl w:ilvl="0">
      <w:start w:val="1"/>
      <w:numFmt w:val="decimal"/>
      <w:pStyle w:val="Heading1"/>
      <w:lvlText w:val="%1."/>
      <w:legacy w:legacy="1" w:legacySpace="0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4113EE9"/>
    <w:multiLevelType w:val="hybridMultilevel"/>
    <w:tmpl w:val="5FE8D4C8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2A41E2"/>
    <w:multiLevelType w:val="hybridMultilevel"/>
    <w:tmpl w:val="59D84496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9AD2207"/>
    <w:multiLevelType w:val="hybridMultilevel"/>
    <w:tmpl w:val="33C8ECC6"/>
    <w:lvl w:ilvl="0" w:tplc="2CCA86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AAE1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B298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DA40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6081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269F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FA89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FE28E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73AB1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EC6736"/>
    <w:multiLevelType w:val="hybridMultilevel"/>
    <w:tmpl w:val="B400F9AC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C57AB"/>
    <w:multiLevelType w:val="hybridMultilevel"/>
    <w:tmpl w:val="59F6AD54"/>
    <w:lvl w:ilvl="0" w:tplc="F5BCEA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470FF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C2215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1889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6C98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02B0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E855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98620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06EE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413A71"/>
    <w:multiLevelType w:val="hybridMultilevel"/>
    <w:tmpl w:val="841CA386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36A41FB"/>
    <w:multiLevelType w:val="hybridMultilevel"/>
    <w:tmpl w:val="1772CE22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67867F6"/>
    <w:multiLevelType w:val="hybridMultilevel"/>
    <w:tmpl w:val="2A5C72B0"/>
    <w:lvl w:ilvl="0" w:tplc="44AE1A7A">
      <w:start w:val="1"/>
      <w:numFmt w:val="decimal"/>
      <w:lvlText w:val="%1)"/>
      <w:lvlJc w:val="left"/>
      <w:pPr>
        <w:ind w:left="1080" w:hanging="360"/>
      </w:pPr>
    </w:lvl>
    <w:lvl w:ilvl="1" w:tplc="3C224248">
      <w:start w:val="1"/>
      <w:numFmt w:val="lowerLetter"/>
      <w:lvlText w:val="%2."/>
      <w:lvlJc w:val="left"/>
      <w:pPr>
        <w:ind w:left="1800" w:hanging="360"/>
      </w:pPr>
    </w:lvl>
    <w:lvl w:ilvl="2" w:tplc="1E6A0C10">
      <w:start w:val="1"/>
      <w:numFmt w:val="lowerRoman"/>
      <w:lvlText w:val="%3."/>
      <w:lvlJc w:val="right"/>
      <w:pPr>
        <w:ind w:left="2520" w:hanging="180"/>
      </w:pPr>
    </w:lvl>
    <w:lvl w:ilvl="3" w:tplc="207CA776">
      <w:start w:val="1"/>
      <w:numFmt w:val="decimal"/>
      <w:lvlText w:val="%4."/>
      <w:lvlJc w:val="left"/>
      <w:pPr>
        <w:ind w:left="3240" w:hanging="360"/>
      </w:pPr>
    </w:lvl>
    <w:lvl w:ilvl="4" w:tplc="DF8C8B52">
      <w:start w:val="1"/>
      <w:numFmt w:val="lowerLetter"/>
      <w:lvlText w:val="%5."/>
      <w:lvlJc w:val="left"/>
      <w:pPr>
        <w:ind w:left="3960" w:hanging="360"/>
      </w:pPr>
    </w:lvl>
    <w:lvl w:ilvl="5" w:tplc="616AA778">
      <w:start w:val="1"/>
      <w:numFmt w:val="lowerRoman"/>
      <w:lvlText w:val="%6."/>
      <w:lvlJc w:val="right"/>
      <w:pPr>
        <w:ind w:left="4680" w:hanging="180"/>
      </w:pPr>
    </w:lvl>
    <w:lvl w:ilvl="6" w:tplc="4F5613B0">
      <w:start w:val="1"/>
      <w:numFmt w:val="decimal"/>
      <w:lvlText w:val="%7."/>
      <w:lvlJc w:val="left"/>
      <w:pPr>
        <w:ind w:left="5400" w:hanging="360"/>
      </w:pPr>
    </w:lvl>
    <w:lvl w:ilvl="7" w:tplc="B6C6583C">
      <w:start w:val="1"/>
      <w:numFmt w:val="lowerLetter"/>
      <w:lvlText w:val="%8."/>
      <w:lvlJc w:val="left"/>
      <w:pPr>
        <w:ind w:left="6120" w:hanging="360"/>
      </w:pPr>
    </w:lvl>
    <w:lvl w:ilvl="8" w:tplc="8D92B422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24DB7B"/>
    <w:multiLevelType w:val="hybridMultilevel"/>
    <w:tmpl w:val="7F7E878A"/>
    <w:lvl w:ilvl="0" w:tplc="5314C012">
      <w:start w:val="1"/>
      <w:numFmt w:val="decimal"/>
      <w:lvlText w:val="%1)"/>
      <w:lvlJc w:val="left"/>
      <w:pPr>
        <w:ind w:left="720" w:hanging="360"/>
      </w:pPr>
    </w:lvl>
    <w:lvl w:ilvl="1" w:tplc="1406A6DA">
      <w:start w:val="1"/>
      <w:numFmt w:val="lowerLetter"/>
      <w:lvlText w:val="%2."/>
      <w:lvlJc w:val="left"/>
      <w:pPr>
        <w:ind w:left="1440" w:hanging="360"/>
      </w:pPr>
    </w:lvl>
    <w:lvl w:ilvl="2" w:tplc="8CDC676A">
      <w:start w:val="1"/>
      <w:numFmt w:val="lowerRoman"/>
      <w:lvlText w:val="%3."/>
      <w:lvlJc w:val="right"/>
      <w:pPr>
        <w:ind w:left="2160" w:hanging="180"/>
      </w:pPr>
    </w:lvl>
    <w:lvl w:ilvl="3" w:tplc="BC883C72">
      <w:start w:val="1"/>
      <w:numFmt w:val="decimal"/>
      <w:lvlText w:val="%4."/>
      <w:lvlJc w:val="left"/>
      <w:pPr>
        <w:ind w:left="2880" w:hanging="360"/>
      </w:pPr>
    </w:lvl>
    <w:lvl w:ilvl="4" w:tplc="3EA83F90">
      <w:start w:val="1"/>
      <w:numFmt w:val="lowerLetter"/>
      <w:lvlText w:val="%5."/>
      <w:lvlJc w:val="left"/>
      <w:pPr>
        <w:ind w:left="3600" w:hanging="360"/>
      </w:pPr>
    </w:lvl>
    <w:lvl w:ilvl="5" w:tplc="E1BA4F52">
      <w:start w:val="1"/>
      <w:numFmt w:val="lowerRoman"/>
      <w:lvlText w:val="%6."/>
      <w:lvlJc w:val="right"/>
      <w:pPr>
        <w:ind w:left="4320" w:hanging="180"/>
      </w:pPr>
    </w:lvl>
    <w:lvl w:ilvl="6" w:tplc="5CA2390E">
      <w:start w:val="1"/>
      <w:numFmt w:val="decimal"/>
      <w:lvlText w:val="%7."/>
      <w:lvlJc w:val="left"/>
      <w:pPr>
        <w:ind w:left="5040" w:hanging="360"/>
      </w:pPr>
    </w:lvl>
    <w:lvl w:ilvl="7" w:tplc="1C94BAC2">
      <w:start w:val="1"/>
      <w:numFmt w:val="lowerLetter"/>
      <w:lvlText w:val="%8."/>
      <w:lvlJc w:val="left"/>
      <w:pPr>
        <w:ind w:left="5760" w:hanging="360"/>
      </w:pPr>
    </w:lvl>
    <w:lvl w:ilvl="8" w:tplc="416C25A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F7852"/>
    <w:multiLevelType w:val="hybridMultilevel"/>
    <w:tmpl w:val="61987AD8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5C46B14"/>
    <w:multiLevelType w:val="hybridMultilevel"/>
    <w:tmpl w:val="629A3316"/>
    <w:lvl w:ilvl="0" w:tplc="44AA94D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73D87"/>
    <w:multiLevelType w:val="hybridMultilevel"/>
    <w:tmpl w:val="42B8F1F8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73A40"/>
    <w:multiLevelType w:val="hybridMultilevel"/>
    <w:tmpl w:val="717AC290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284EC"/>
    <w:multiLevelType w:val="hybridMultilevel"/>
    <w:tmpl w:val="21BEB8D8"/>
    <w:lvl w:ilvl="0" w:tplc="BE5A3D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8548D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8244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94D2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33C86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0CC8E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7615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D9859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42066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10274F7"/>
    <w:multiLevelType w:val="hybridMultilevel"/>
    <w:tmpl w:val="CB123004"/>
    <w:lvl w:ilvl="0" w:tplc="6DB2D0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6E9C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7CE72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AC89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2AE3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C0CC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23A89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26244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2E72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3E72C04"/>
    <w:multiLevelType w:val="hybridMultilevel"/>
    <w:tmpl w:val="A1B4F076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0F75C21"/>
    <w:multiLevelType w:val="hybridMultilevel"/>
    <w:tmpl w:val="BB287F7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7AD5E0"/>
    <w:multiLevelType w:val="hybridMultilevel"/>
    <w:tmpl w:val="E5F446C2"/>
    <w:lvl w:ilvl="0" w:tplc="EA1A7C7A">
      <w:start w:val="1"/>
      <w:numFmt w:val="decimal"/>
      <w:lvlText w:val="%1)"/>
      <w:lvlJc w:val="left"/>
      <w:pPr>
        <w:ind w:left="1080" w:hanging="360"/>
      </w:pPr>
    </w:lvl>
    <w:lvl w:ilvl="1" w:tplc="B3B6BC06">
      <w:start w:val="1"/>
      <w:numFmt w:val="lowerLetter"/>
      <w:lvlText w:val="%2."/>
      <w:lvlJc w:val="left"/>
      <w:pPr>
        <w:ind w:left="1800" w:hanging="360"/>
      </w:pPr>
    </w:lvl>
    <w:lvl w:ilvl="2" w:tplc="B12205DC">
      <w:start w:val="1"/>
      <w:numFmt w:val="lowerRoman"/>
      <w:lvlText w:val="%3."/>
      <w:lvlJc w:val="right"/>
      <w:pPr>
        <w:ind w:left="2520" w:hanging="180"/>
      </w:pPr>
    </w:lvl>
    <w:lvl w:ilvl="3" w:tplc="2A34664C">
      <w:start w:val="1"/>
      <w:numFmt w:val="decimal"/>
      <w:lvlText w:val="%4."/>
      <w:lvlJc w:val="left"/>
      <w:pPr>
        <w:ind w:left="3240" w:hanging="360"/>
      </w:pPr>
    </w:lvl>
    <w:lvl w:ilvl="4" w:tplc="07081382">
      <w:start w:val="1"/>
      <w:numFmt w:val="lowerLetter"/>
      <w:lvlText w:val="%5."/>
      <w:lvlJc w:val="left"/>
      <w:pPr>
        <w:ind w:left="3960" w:hanging="360"/>
      </w:pPr>
    </w:lvl>
    <w:lvl w:ilvl="5" w:tplc="B7CEEB58">
      <w:start w:val="1"/>
      <w:numFmt w:val="lowerRoman"/>
      <w:lvlText w:val="%6."/>
      <w:lvlJc w:val="right"/>
      <w:pPr>
        <w:ind w:left="4680" w:hanging="180"/>
      </w:pPr>
    </w:lvl>
    <w:lvl w:ilvl="6" w:tplc="43603334">
      <w:start w:val="1"/>
      <w:numFmt w:val="decimal"/>
      <w:lvlText w:val="%7."/>
      <w:lvlJc w:val="left"/>
      <w:pPr>
        <w:ind w:left="5400" w:hanging="360"/>
      </w:pPr>
    </w:lvl>
    <w:lvl w:ilvl="7" w:tplc="C6122566">
      <w:start w:val="1"/>
      <w:numFmt w:val="lowerLetter"/>
      <w:lvlText w:val="%8."/>
      <w:lvlJc w:val="left"/>
      <w:pPr>
        <w:ind w:left="6120" w:hanging="360"/>
      </w:pPr>
    </w:lvl>
    <w:lvl w:ilvl="8" w:tplc="266C50BE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DB7851"/>
    <w:multiLevelType w:val="hybridMultilevel"/>
    <w:tmpl w:val="2922509A"/>
    <w:lvl w:ilvl="0" w:tplc="080C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20" w15:restartNumberingAfterBreak="0">
    <w:nsid w:val="5B0F065C"/>
    <w:multiLevelType w:val="hybridMultilevel"/>
    <w:tmpl w:val="54AA8B00"/>
    <w:lvl w:ilvl="0" w:tplc="08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5F452807"/>
    <w:multiLevelType w:val="hybridMultilevel"/>
    <w:tmpl w:val="87460694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17B7BDF"/>
    <w:multiLevelType w:val="multilevel"/>
    <w:tmpl w:val="E956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64E56D37"/>
    <w:multiLevelType w:val="hybridMultilevel"/>
    <w:tmpl w:val="3DDC8D64"/>
    <w:lvl w:ilvl="0" w:tplc="080C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24" w15:restartNumberingAfterBreak="0">
    <w:nsid w:val="67531D94"/>
    <w:multiLevelType w:val="hybridMultilevel"/>
    <w:tmpl w:val="846207A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8429DB"/>
    <w:multiLevelType w:val="hybridMultilevel"/>
    <w:tmpl w:val="CCD6E5C8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36A6A14"/>
    <w:multiLevelType w:val="hybridMultilevel"/>
    <w:tmpl w:val="846207A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5B52B2"/>
    <w:multiLevelType w:val="hybridMultilevel"/>
    <w:tmpl w:val="7E54D89E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1" w16cid:durableId="852380862">
    <w:abstractNumId w:val="9"/>
  </w:num>
  <w:num w:numId="2" w16cid:durableId="1223297471">
    <w:abstractNumId w:val="8"/>
  </w:num>
  <w:num w:numId="3" w16cid:durableId="1157528084">
    <w:abstractNumId w:val="18"/>
  </w:num>
  <w:num w:numId="4" w16cid:durableId="1964388131">
    <w:abstractNumId w:val="3"/>
  </w:num>
  <w:num w:numId="5" w16cid:durableId="1457529167">
    <w:abstractNumId w:val="14"/>
  </w:num>
  <w:num w:numId="6" w16cid:durableId="1057054112">
    <w:abstractNumId w:val="5"/>
  </w:num>
  <w:num w:numId="7" w16cid:durableId="642273684">
    <w:abstractNumId w:val="15"/>
  </w:num>
  <w:num w:numId="8" w16cid:durableId="314771803">
    <w:abstractNumId w:val="0"/>
  </w:num>
  <w:num w:numId="9" w16cid:durableId="760489635">
    <w:abstractNumId w:val="1"/>
  </w:num>
  <w:num w:numId="10" w16cid:durableId="2137480204">
    <w:abstractNumId w:val="11"/>
  </w:num>
  <w:num w:numId="11" w16cid:durableId="8408521">
    <w:abstractNumId w:val="10"/>
  </w:num>
  <w:num w:numId="12" w16cid:durableId="653946551">
    <w:abstractNumId w:val="7"/>
  </w:num>
  <w:num w:numId="13" w16cid:durableId="797338180">
    <w:abstractNumId w:val="23"/>
  </w:num>
  <w:num w:numId="14" w16cid:durableId="1723752587">
    <w:abstractNumId w:val="27"/>
  </w:num>
  <w:num w:numId="15" w16cid:durableId="1223828845">
    <w:abstractNumId w:val="21"/>
  </w:num>
  <w:num w:numId="16" w16cid:durableId="1479029312">
    <w:abstractNumId w:val="22"/>
  </w:num>
  <w:num w:numId="17" w16cid:durableId="929119008">
    <w:abstractNumId w:val="26"/>
  </w:num>
  <w:num w:numId="18" w16cid:durableId="568807853">
    <w:abstractNumId w:val="2"/>
  </w:num>
  <w:num w:numId="19" w16cid:durableId="87622718">
    <w:abstractNumId w:val="24"/>
  </w:num>
  <w:num w:numId="20" w16cid:durableId="298338740">
    <w:abstractNumId w:val="25"/>
  </w:num>
  <w:num w:numId="21" w16cid:durableId="1354845902">
    <w:abstractNumId w:val="16"/>
  </w:num>
  <w:num w:numId="22" w16cid:durableId="1080248219">
    <w:abstractNumId w:val="19"/>
  </w:num>
  <w:num w:numId="23" w16cid:durableId="1443067250">
    <w:abstractNumId w:val="4"/>
  </w:num>
  <w:num w:numId="24" w16cid:durableId="878665965">
    <w:abstractNumId w:val="17"/>
  </w:num>
  <w:num w:numId="25" w16cid:durableId="183132104">
    <w:abstractNumId w:val="20"/>
  </w:num>
  <w:num w:numId="26" w16cid:durableId="1201555431">
    <w:abstractNumId w:val="13"/>
  </w:num>
  <w:num w:numId="27" w16cid:durableId="772938444">
    <w:abstractNumId w:val="12"/>
  </w:num>
  <w:num w:numId="28" w16cid:durableId="36243753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3FB"/>
    <w:rsid w:val="0000083F"/>
    <w:rsid w:val="000056E8"/>
    <w:rsid w:val="0000C6EF"/>
    <w:rsid w:val="00016099"/>
    <w:rsid w:val="00020C4D"/>
    <w:rsid w:val="0002231C"/>
    <w:rsid w:val="00027710"/>
    <w:rsid w:val="000322D5"/>
    <w:rsid w:val="00042F84"/>
    <w:rsid w:val="00045EB9"/>
    <w:rsid w:val="00053662"/>
    <w:rsid w:val="00061615"/>
    <w:rsid w:val="000617D3"/>
    <w:rsid w:val="00073AA4"/>
    <w:rsid w:val="000A247A"/>
    <w:rsid w:val="000B2B81"/>
    <w:rsid w:val="000C6259"/>
    <w:rsid w:val="000E1CE4"/>
    <w:rsid w:val="000E2530"/>
    <w:rsid w:val="00102463"/>
    <w:rsid w:val="001071E6"/>
    <w:rsid w:val="0011488F"/>
    <w:rsid w:val="0012361C"/>
    <w:rsid w:val="00155AB5"/>
    <w:rsid w:val="001834AC"/>
    <w:rsid w:val="00190560"/>
    <w:rsid w:val="00195359"/>
    <w:rsid w:val="00195DE5"/>
    <w:rsid w:val="001A4902"/>
    <w:rsid w:val="001C7C14"/>
    <w:rsid w:val="001D0BE1"/>
    <w:rsid w:val="001D1245"/>
    <w:rsid w:val="00213FCA"/>
    <w:rsid w:val="00225952"/>
    <w:rsid w:val="00254D6C"/>
    <w:rsid w:val="00254F80"/>
    <w:rsid w:val="00256CBB"/>
    <w:rsid w:val="00257C66"/>
    <w:rsid w:val="00262AF0"/>
    <w:rsid w:val="00264F2E"/>
    <w:rsid w:val="00266485"/>
    <w:rsid w:val="002A584F"/>
    <w:rsid w:val="002B51CE"/>
    <w:rsid w:val="002C5062"/>
    <w:rsid w:val="002C7BFA"/>
    <w:rsid w:val="002F55D0"/>
    <w:rsid w:val="0030140A"/>
    <w:rsid w:val="0032516F"/>
    <w:rsid w:val="00327D2D"/>
    <w:rsid w:val="00330120"/>
    <w:rsid w:val="0034FBEA"/>
    <w:rsid w:val="00361C47"/>
    <w:rsid w:val="00364E0F"/>
    <w:rsid w:val="003669D9"/>
    <w:rsid w:val="00373EE7"/>
    <w:rsid w:val="003803A3"/>
    <w:rsid w:val="00380EA6"/>
    <w:rsid w:val="00381601"/>
    <w:rsid w:val="003C4B42"/>
    <w:rsid w:val="0042604A"/>
    <w:rsid w:val="00430C57"/>
    <w:rsid w:val="00453F81"/>
    <w:rsid w:val="004576D2"/>
    <w:rsid w:val="00490549"/>
    <w:rsid w:val="004A558E"/>
    <w:rsid w:val="004A5C46"/>
    <w:rsid w:val="004B04CA"/>
    <w:rsid w:val="004B332A"/>
    <w:rsid w:val="004B6688"/>
    <w:rsid w:val="004D7E01"/>
    <w:rsid w:val="004E3839"/>
    <w:rsid w:val="004F3A1F"/>
    <w:rsid w:val="0050213E"/>
    <w:rsid w:val="005044D4"/>
    <w:rsid w:val="0053121D"/>
    <w:rsid w:val="00534532"/>
    <w:rsid w:val="00562A0A"/>
    <w:rsid w:val="00564C4D"/>
    <w:rsid w:val="005727FE"/>
    <w:rsid w:val="005B1369"/>
    <w:rsid w:val="005C21F9"/>
    <w:rsid w:val="005D0714"/>
    <w:rsid w:val="005E05D7"/>
    <w:rsid w:val="005E1B6B"/>
    <w:rsid w:val="005E5A99"/>
    <w:rsid w:val="005E6C51"/>
    <w:rsid w:val="005F1058"/>
    <w:rsid w:val="005F45FF"/>
    <w:rsid w:val="005F675B"/>
    <w:rsid w:val="00612283"/>
    <w:rsid w:val="006137C0"/>
    <w:rsid w:val="0062688E"/>
    <w:rsid w:val="00627E48"/>
    <w:rsid w:val="0063368B"/>
    <w:rsid w:val="00636F04"/>
    <w:rsid w:val="006471D3"/>
    <w:rsid w:val="006477B4"/>
    <w:rsid w:val="00686C13"/>
    <w:rsid w:val="006B3C9F"/>
    <w:rsid w:val="006B6A0E"/>
    <w:rsid w:val="006C29BF"/>
    <w:rsid w:val="006D53DA"/>
    <w:rsid w:val="006E2534"/>
    <w:rsid w:val="006E3CDE"/>
    <w:rsid w:val="006E3D73"/>
    <w:rsid w:val="006F46E3"/>
    <w:rsid w:val="006F5069"/>
    <w:rsid w:val="00700CAB"/>
    <w:rsid w:val="0070146D"/>
    <w:rsid w:val="007017AB"/>
    <w:rsid w:val="00711F6B"/>
    <w:rsid w:val="0072E8D8"/>
    <w:rsid w:val="0074115F"/>
    <w:rsid w:val="007430E4"/>
    <w:rsid w:val="007540D3"/>
    <w:rsid w:val="007604D7"/>
    <w:rsid w:val="00760CEA"/>
    <w:rsid w:val="007619C4"/>
    <w:rsid w:val="007911C9"/>
    <w:rsid w:val="00793719"/>
    <w:rsid w:val="007A1879"/>
    <w:rsid w:val="007C0DF9"/>
    <w:rsid w:val="007D31CA"/>
    <w:rsid w:val="007E1348"/>
    <w:rsid w:val="0084293D"/>
    <w:rsid w:val="008501B7"/>
    <w:rsid w:val="00851EEC"/>
    <w:rsid w:val="00853A73"/>
    <w:rsid w:val="00871F72"/>
    <w:rsid w:val="008AF559"/>
    <w:rsid w:val="008B6B2B"/>
    <w:rsid w:val="008C6ABF"/>
    <w:rsid w:val="008C7D4F"/>
    <w:rsid w:val="008C7FF6"/>
    <w:rsid w:val="008D1912"/>
    <w:rsid w:val="008D3E44"/>
    <w:rsid w:val="008D70B5"/>
    <w:rsid w:val="008D7CF1"/>
    <w:rsid w:val="008E0ADF"/>
    <w:rsid w:val="008F310A"/>
    <w:rsid w:val="008F7212"/>
    <w:rsid w:val="009105D4"/>
    <w:rsid w:val="009229B3"/>
    <w:rsid w:val="00932CD8"/>
    <w:rsid w:val="00932FDD"/>
    <w:rsid w:val="009460D6"/>
    <w:rsid w:val="009558E3"/>
    <w:rsid w:val="009722DB"/>
    <w:rsid w:val="009726DC"/>
    <w:rsid w:val="00983C85"/>
    <w:rsid w:val="009C3058"/>
    <w:rsid w:val="009C68E0"/>
    <w:rsid w:val="009D2850"/>
    <w:rsid w:val="009D585B"/>
    <w:rsid w:val="009E7F99"/>
    <w:rsid w:val="00A0786D"/>
    <w:rsid w:val="00A23080"/>
    <w:rsid w:val="00A23D31"/>
    <w:rsid w:val="00A319EA"/>
    <w:rsid w:val="00A413FB"/>
    <w:rsid w:val="00A500C3"/>
    <w:rsid w:val="00A64C68"/>
    <w:rsid w:val="00A65119"/>
    <w:rsid w:val="00A65E1B"/>
    <w:rsid w:val="00A8269B"/>
    <w:rsid w:val="00A9005A"/>
    <w:rsid w:val="00AA5891"/>
    <w:rsid w:val="00AA58FD"/>
    <w:rsid w:val="00AD21DC"/>
    <w:rsid w:val="00AE15B0"/>
    <w:rsid w:val="00AE45FA"/>
    <w:rsid w:val="00B21C67"/>
    <w:rsid w:val="00B223B8"/>
    <w:rsid w:val="00B27CA1"/>
    <w:rsid w:val="00B54CD5"/>
    <w:rsid w:val="00B5562E"/>
    <w:rsid w:val="00B632E5"/>
    <w:rsid w:val="00B7079B"/>
    <w:rsid w:val="00B753E6"/>
    <w:rsid w:val="00B84885"/>
    <w:rsid w:val="00BA0D4D"/>
    <w:rsid w:val="00BA4BC1"/>
    <w:rsid w:val="00BA6055"/>
    <w:rsid w:val="00BC5EA3"/>
    <w:rsid w:val="00BE044F"/>
    <w:rsid w:val="00BE6728"/>
    <w:rsid w:val="00BF1BA7"/>
    <w:rsid w:val="00BF4BE4"/>
    <w:rsid w:val="00BF6A2F"/>
    <w:rsid w:val="00BF7A2D"/>
    <w:rsid w:val="00C00136"/>
    <w:rsid w:val="00C14B08"/>
    <w:rsid w:val="00C2016F"/>
    <w:rsid w:val="00C34D0E"/>
    <w:rsid w:val="00C42E69"/>
    <w:rsid w:val="00C44A82"/>
    <w:rsid w:val="00C44C29"/>
    <w:rsid w:val="00C469FF"/>
    <w:rsid w:val="00C6380B"/>
    <w:rsid w:val="00C81518"/>
    <w:rsid w:val="00C82B94"/>
    <w:rsid w:val="00C91997"/>
    <w:rsid w:val="00C93837"/>
    <w:rsid w:val="00C97544"/>
    <w:rsid w:val="00CB5FD8"/>
    <w:rsid w:val="00CE247E"/>
    <w:rsid w:val="00CF5F92"/>
    <w:rsid w:val="00D1551E"/>
    <w:rsid w:val="00D16050"/>
    <w:rsid w:val="00D16934"/>
    <w:rsid w:val="00D16FFC"/>
    <w:rsid w:val="00D24B5A"/>
    <w:rsid w:val="00D35545"/>
    <w:rsid w:val="00D41588"/>
    <w:rsid w:val="00D45CA6"/>
    <w:rsid w:val="00D606CF"/>
    <w:rsid w:val="00D65E8A"/>
    <w:rsid w:val="00D8242D"/>
    <w:rsid w:val="00D92C26"/>
    <w:rsid w:val="00DC0915"/>
    <w:rsid w:val="00DC2E09"/>
    <w:rsid w:val="00DC5726"/>
    <w:rsid w:val="00DC71A5"/>
    <w:rsid w:val="00DD364B"/>
    <w:rsid w:val="00DE146A"/>
    <w:rsid w:val="00DE3F38"/>
    <w:rsid w:val="00DF1407"/>
    <w:rsid w:val="00DF73E6"/>
    <w:rsid w:val="00E079AF"/>
    <w:rsid w:val="00E6417E"/>
    <w:rsid w:val="00E654DB"/>
    <w:rsid w:val="00E67984"/>
    <w:rsid w:val="00EA4841"/>
    <w:rsid w:val="00EB7515"/>
    <w:rsid w:val="00EC2B4D"/>
    <w:rsid w:val="00EC620C"/>
    <w:rsid w:val="00ED2321"/>
    <w:rsid w:val="00ED6559"/>
    <w:rsid w:val="00F02039"/>
    <w:rsid w:val="00F26671"/>
    <w:rsid w:val="00F353C9"/>
    <w:rsid w:val="00F40C77"/>
    <w:rsid w:val="00F50681"/>
    <w:rsid w:val="00F55385"/>
    <w:rsid w:val="00F644F6"/>
    <w:rsid w:val="00F71D29"/>
    <w:rsid w:val="00F77CCA"/>
    <w:rsid w:val="00F80AD9"/>
    <w:rsid w:val="00F868BF"/>
    <w:rsid w:val="00FA2387"/>
    <w:rsid w:val="00FA4B92"/>
    <w:rsid w:val="00FC4F2C"/>
    <w:rsid w:val="00FD387E"/>
    <w:rsid w:val="00FE5060"/>
    <w:rsid w:val="00FE70A4"/>
    <w:rsid w:val="00FF2D7F"/>
    <w:rsid w:val="00FF88B8"/>
    <w:rsid w:val="01012763"/>
    <w:rsid w:val="0113E096"/>
    <w:rsid w:val="014EDE6D"/>
    <w:rsid w:val="01636E54"/>
    <w:rsid w:val="017420F7"/>
    <w:rsid w:val="01967EE0"/>
    <w:rsid w:val="02124E67"/>
    <w:rsid w:val="0215F8C6"/>
    <w:rsid w:val="02220830"/>
    <w:rsid w:val="0282E234"/>
    <w:rsid w:val="02C474CE"/>
    <w:rsid w:val="02E7DD89"/>
    <w:rsid w:val="02FAC581"/>
    <w:rsid w:val="030A00D0"/>
    <w:rsid w:val="032DEE75"/>
    <w:rsid w:val="032EC702"/>
    <w:rsid w:val="03387151"/>
    <w:rsid w:val="03496290"/>
    <w:rsid w:val="0358F869"/>
    <w:rsid w:val="036BAEEB"/>
    <w:rsid w:val="037610DF"/>
    <w:rsid w:val="03840475"/>
    <w:rsid w:val="03DECB06"/>
    <w:rsid w:val="03E84531"/>
    <w:rsid w:val="03F7FC76"/>
    <w:rsid w:val="0402C254"/>
    <w:rsid w:val="045A81AA"/>
    <w:rsid w:val="0490C511"/>
    <w:rsid w:val="04B52CC5"/>
    <w:rsid w:val="04BD85A1"/>
    <w:rsid w:val="04CF618E"/>
    <w:rsid w:val="04E0553A"/>
    <w:rsid w:val="04E3197A"/>
    <w:rsid w:val="04F6D2E3"/>
    <w:rsid w:val="05050197"/>
    <w:rsid w:val="051DABAE"/>
    <w:rsid w:val="0548B9A0"/>
    <w:rsid w:val="05505CD4"/>
    <w:rsid w:val="056B631E"/>
    <w:rsid w:val="057810C2"/>
    <w:rsid w:val="057F3617"/>
    <w:rsid w:val="059ADEC9"/>
    <w:rsid w:val="05BF79CC"/>
    <w:rsid w:val="05C08942"/>
    <w:rsid w:val="05C7A159"/>
    <w:rsid w:val="05C7DD6B"/>
    <w:rsid w:val="05DEADC4"/>
    <w:rsid w:val="05E864CA"/>
    <w:rsid w:val="065EE1DF"/>
    <w:rsid w:val="069C8B8B"/>
    <w:rsid w:val="06D701D0"/>
    <w:rsid w:val="0761C7DA"/>
    <w:rsid w:val="07A072CC"/>
    <w:rsid w:val="07A852F2"/>
    <w:rsid w:val="07AAE1E7"/>
    <w:rsid w:val="07F94AA3"/>
    <w:rsid w:val="083DD560"/>
    <w:rsid w:val="08409608"/>
    <w:rsid w:val="0887938F"/>
    <w:rsid w:val="08CD4834"/>
    <w:rsid w:val="08D8CA91"/>
    <w:rsid w:val="091AB717"/>
    <w:rsid w:val="091F3CE2"/>
    <w:rsid w:val="09217995"/>
    <w:rsid w:val="09236327"/>
    <w:rsid w:val="0943CCBB"/>
    <w:rsid w:val="09771819"/>
    <w:rsid w:val="098DF422"/>
    <w:rsid w:val="09A19591"/>
    <w:rsid w:val="09A38164"/>
    <w:rsid w:val="09B2BC87"/>
    <w:rsid w:val="0A1A7408"/>
    <w:rsid w:val="0A42F422"/>
    <w:rsid w:val="0A509CAE"/>
    <w:rsid w:val="0A8011D2"/>
    <w:rsid w:val="0A86D2B2"/>
    <w:rsid w:val="0AC21DD5"/>
    <w:rsid w:val="0AEBE518"/>
    <w:rsid w:val="0AFB535F"/>
    <w:rsid w:val="0B22CDE3"/>
    <w:rsid w:val="0B458A8A"/>
    <w:rsid w:val="0B63E096"/>
    <w:rsid w:val="0BCCE548"/>
    <w:rsid w:val="0C101FB9"/>
    <w:rsid w:val="0C1DCEDA"/>
    <w:rsid w:val="0C27909C"/>
    <w:rsid w:val="0C3F21D8"/>
    <w:rsid w:val="0C703731"/>
    <w:rsid w:val="0CD170A0"/>
    <w:rsid w:val="0CD9B16F"/>
    <w:rsid w:val="0CE540EE"/>
    <w:rsid w:val="0CF46797"/>
    <w:rsid w:val="0D5B0C81"/>
    <w:rsid w:val="0D70C6CD"/>
    <w:rsid w:val="0D853E01"/>
    <w:rsid w:val="0D880B8F"/>
    <w:rsid w:val="0D8AA989"/>
    <w:rsid w:val="0DB35C39"/>
    <w:rsid w:val="0DC3D644"/>
    <w:rsid w:val="0DEC6E77"/>
    <w:rsid w:val="0E135F80"/>
    <w:rsid w:val="0E47AC0D"/>
    <w:rsid w:val="0E5265CD"/>
    <w:rsid w:val="0E639F56"/>
    <w:rsid w:val="0E9023DC"/>
    <w:rsid w:val="0EFA701B"/>
    <w:rsid w:val="0F2EA8CF"/>
    <w:rsid w:val="0F5775D1"/>
    <w:rsid w:val="0FAD4EA7"/>
    <w:rsid w:val="0FAE1024"/>
    <w:rsid w:val="0FB298EA"/>
    <w:rsid w:val="0FB5635B"/>
    <w:rsid w:val="0FE82D45"/>
    <w:rsid w:val="0FF64456"/>
    <w:rsid w:val="102A7F5F"/>
    <w:rsid w:val="10420CD5"/>
    <w:rsid w:val="10825575"/>
    <w:rsid w:val="108DC8E1"/>
    <w:rsid w:val="10A02F0C"/>
    <w:rsid w:val="10C36670"/>
    <w:rsid w:val="10C84F4E"/>
    <w:rsid w:val="111ACCA6"/>
    <w:rsid w:val="1120157F"/>
    <w:rsid w:val="114839E6"/>
    <w:rsid w:val="11499E11"/>
    <w:rsid w:val="11709762"/>
    <w:rsid w:val="11A66A3E"/>
    <w:rsid w:val="11BE5330"/>
    <w:rsid w:val="11C120C9"/>
    <w:rsid w:val="11E1FDDD"/>
    <w:rsid w:val="1207CD38"/>
    <w:rsid w:val="12094153"/>
    <w:rsid w:val="121D29E5"/>
    <w:rsid w:val="12547B7F"/>
    <w:rsid w:val="125703FA"/>
    <w:rsid w:val="126E093C"/>
    <w:rsid w:val="12830ED0"/>
    <w:rsid w:val="1285D474"/>
    <w:rsid w:val="129E0AB9"/>
    <w:rsid w:val="12AD870A"/>
    <w:rsid w:val="12C0FB5B"/>
    <w:rsid w:val="134CF4F5"/>
    <w:rsid w:val="135A1E91"/>
    <w:rsid w:val="1363365F"/>
    <w:rsid w:val="138F5B46"/>
    <w:rsid w:val="13A122FB"/>
    <w:rsid w:val="13AC814C"/>
    <w:rsid w:val="13C3DEDA"/>
    <w:rsid w:val="13C510F7"/>
    <w:rsid w:val="13DF9EF3"/>
    <w:rsid w:val="142D413A"/>
    <w:rsid w:val="144FEA60"/>
    <w:rsid w:val="14FF9A7B"/>
    <w:rsid w:val="150E82A9"/>
    <w:rsid w:val="153C9790"/>
    <w:rsid w:val="154B33E4"/>
    <w:rsid w:val="155259B9"/>
    <w:rsid w:val="15713A53"/>
    <w:rsid w:val="157E40B7"/>
    <w:rsid w:val="15A88725"/>
    <w:rsid w:val="15D060C7"/>
    <w:rsid w:val="15D9BC07"/>
    <w:rsid w:val="15DC9F32"/>
    <w:rsid w:val="15E615DB"/>
    <w:rsid w:val="15EB682C"/>
    <w:rsid w:val="161F678A"/>
    <w:rsid w:val="1620619D"/>
    <w:rsid w:val="165CC551"/>
    <w:rsid w:val="16665EC5"/>
    <w:rsid w:val="16792B40"/>
    <w:rsid w:val="16830BB3"/>
    <w:rsid w:val="168F3E96"/>
    <w:rsid w:val="169988B9"/>
    <w:rsid w:val="16A7392D"/>
    <w:rsid w:val="16C524C2"/>
    <w:rsid w:val="16CD5C21"/>
    <w:rsid w:val="16D1BF6C"/>
    <w:rsid w:val="17116291"/>
    <w:rsid w:val="1760EEEB"/>
    <w:rsid w:val="1770310C"/>
    <w:rsid w:val="17831BF6"/>
    <w:rsid w:val="1796CC57"/>
    <w:rsid w:val="1805C732"/>
    <w:rsid w:val="1814C97F"/>
    <w:rsid w:val="181B6271"/>
    <w:rsid w:val="18327700"/>
    <w:rsid w:val="18397C4C"/>
    <w:rsid w:val="186B6324"/>
    <w:rsid w:val="187B2890"/>
    <w:rsid w:val="18B95CA7"/>
    <w:rsid w:val="18BD5388"/>
    <w:rsid w:val="18D7AB47"/>
    <w:rsid w:val="19102ABA"/>
    <w:rsid w:val="19170417"/>
    <w:rsid w:val="19405B97"/>
    <w:rsid w:val="19426758"/>
    <w:rsid w:val="19598C6E"/>
    <w:rsid w:val="1973577C"/>
    <w:rsid w:val="198DFCC1"/>
    <w:rsid w:val="19975EA0"/>
    <w:rsid w:val="199D7FD0"/>
    <w:rsid w:val="19B6DD67"/>
    <w:rsid w:val="19CF2FF6"/>
    <w:rsid w:val="19EF455E"/>
    <w:rsid w:val="1A2BFFE6"/>
    <w:rsid w:val="1A542E3D"/>
    <w:rsid w:val="1A66F457"/>
    <w:rsid w:val="1A980E3B"/>
    <w:rsid w:val="1AB917E1"/>
    <w:rsid w:val="1AC7FED5"/>
    <w:rsid w:val="1AFCF017"/>
    <w:rsid w:val="1B041ECD"/>
    <w:rsid w:val="1B17C63F"/>
    <w:rsid w:val="1B4783FB"/>
    <w:rsid w:val="1B4A0101"/>
    <w:rsid w:val="1B5CB14C"/>
    <w:rsid w:val="1B79E368"/>
    <w:rsid w:val="1B7C5EAC"/>
    <w:rsid w:val="1B8ACBD0"/>
    <w:rsid w:val="1BBDA088"/>
    <w:rsid w:val="1BE58478"/>
    <w:rsid w:val="1C009B53"/>
    <w:rsid w:val="1C673B1B"/>
    <w:rsid w:val="1C69F8DD"/>
    <w:rsid w:val="1CC4D573"/>
    <w:rsid w:val="1CEE01C1"/>
    <w:rsid w:val="1D07B8FD"/>
    <w:rsid w:val="1D4798CB"/>
    <w:rsid w:val="1D562460"/>
    <w:rsid w:val="1D662501"/>
    <w:rsid w:val="1D68FF03"/>
    <w:rsid w:val="1E429217"/>
    <w:rsid w:val="1E6D26F9"/>
    <w:rsid w:val="1E98CBB9"/>
    <w:rsid w:val="1EA5A742"/>
    <w:rsid w:val="1EB80119"/>
    <w:rsid w:val="1EBF1948"/>
    <w:rsid w:val="1EC58DDF"/>
    <w:rsid w:val="1EC8085B"/>
    <w:rsid w:val="1EDE593D"/>
    <w:rsid w:val="1EF3D1C3"/>
    <w:rsid w:val="1F0DA4C1"/>
    <w:rsid w:val="1F162473"/>
    <w:rsid w:val="1F169ADB"/>
    <w:rsid w:val="1FCD4E03"/>
    <w:rsid w:val="1FDD710F"/>
    <w:rsid w:val="1FEEA34C"/>
    <w:rsid w:val="1FF2227B"/>
    <w:rsid w:val="200BF564"/>
    <w:rsid w:val="202E7D12"/>
    <w:rsid w:val="207D8031"/>
    <w:rsid w:val="20817FAB"/>
    <w:rsid w:val="20919437"/>
    <w:rsid w:val="209FF174"/>
    <w:rsid w:val="20C08C4D"/>
    <w:rsid w:val="20C67B84"/>
    <w:rsid w:val="20EE1B11"/>
    <w:rsid w:val="20F947E5"/>
    <w:rsid w:val="21140974"/>
    <w:rsid w:val="211B37C0"/>
    <w:rsid w:val="213BBD0B"/>
    <w:rsid w:val="21B59F57"/>
    <w:rsid w:val="21BA2B9B"/>
    <w:rsid w:val="21DB0F57"/>
    <w:rsid w:val="22197262"/>
    <w:rsid w:val="224943FC"/>
    <w:rsid w:val="2260B438"/>
    <w:rsid w:val="22630EC7"/>
    <w:rsid w:val="2269D7DA"/>
    <w:rsid w:val="22807A6D"/>
    <w:rsid w:val="2284390F"/>
    <w:rsid w:val="229D1084"/>
    <w:rsid w:val="22A66DFE"/>
    <w:rsid w:val="22DBCC77"/>
    <w:rsid w:val="2311F92F"/>
    <w:rsid w:val="231D701F"/>
    <w:rsid w:val="2344470B"/>
    <w:rsid w:val="2347A670"/>
    <w:rsid w:val="234FB54A"/>
    <w:rsid w:val="235689E2"/>
    <w:rsid w:val="23622DE2"/>
    <w:rsid w:val="236A4847"/>
    <w:rsid w:val="238A4447"/>
    <w:rsid w:val="23A957C9"/>
    <w:rsid w:val="23B5FE9A"/>
    <w:rsid w:val="23CBA829"/>
    <w:rsid w:val="23D44748"/>
    <w:rsid w:val="23D789BF"/>
    <w:rsid w:val="23F79380"/>
    <w:rsid w:val="23F8C3C9"/>
    <w:rsid w:val="23FD71F6"/>
    <w:rsid w:val="2407C4F1"/>
    <w:rsid w:val="242A51EC"/>
    <w:rsid w:val="245C0786"/>
    <w:rsid w:val="247B0A6D"/>
    <w:rsid w:val="248F8902"/>
    <w:rsid w:val="24F56EE2"/>
    <w:rsid w:val="2507833F"/>
    <w:rsid w:val="25146B41"/>
    <w:rsid w:val="256A9E2E"/>
    <w:rsid w:val="257D62E4"/>
    <w:rsid w:val="25B88A2E"/>
    <w:rsid w:val="25C52C3B"/>
    <w:rsid w:val="25C620AB"/>
    <w:rsid w:val="25D62C94"/>
    <w:rsid w:val="25DF8259"/>
    <w:rsid w:val="260A648D"/>
    <w:rsid w:val="26665CEC"/>
    <w:rsid w:val="2683D679"/>
    <w:rsid w:val="26B79A5E"/>
    <w:rsid w:val="26CF8CD6"/>
    <w:rsid w:val="26FA2677"/>
    <w:rsid w:val="26FAE172"/>
    <w:rsid w:val="26FB6411"/>
    <w:rsid w:val="271D91C7"/>
    <w:rsid w:val="2738FE4B"/>
    <w:rsid w:val="275A134A"/>
    <w:rsid w:val="2766D1AC"/>
    <w:rsid w:val="277083C2"/>
    <w:rsid w:val="2790CF09"/>
    <w:rsid w:val="27C4F859"/>
    <w:rsid w:val="27DD7101"/>
    <w:rsid w:val="27E7BE32"/>
    <w:rsid w:val="27EAABA2"/>
    <w:rsid w:val="28076930"/>
    <w:rsid w:val="280C0404"/>
    <w:rsid w:val="281EE6E8"/>
    <w:rsid w:val="2839CA59"/>
    <w:rsid w:val="2853F9EB"/>
    <w:rsid w:val="286E282C"/>
    <w:rsid w:val="2884C25D"/>
    <w:rsid w:val="28B97525"/>
    <w:rsid w:val="28C990AF"/>
    <w:rsid w:val="291903FD"/>
    <w:rsid w:val="29211467"/>
    <w:rsid w:val="292DB4A7"/>
    <w:rsid w:val="293229C8"/>
    <w:rsid w:val="296A8B65"/>
    <w:rsid w:val="297A09D5"/>
    <w:rsid w:val="29981EE1"/>
    <w:rsid w:val="29BCA8D2"/>
    <w:rsid w:val="29FF82D7"/>
    <w:rsid w:val="2A0C726D"/>
    <w:rsid w:val="2A383668"/>
    <w:rsid w:val="2A42E95B"/>
    <w:rsid w:val="2A5289D5"/>
    <w:rsid w:val="2A5E046F"/>
    <w:rsid w:val="2A6D579B"/>
    <w:rsid w:val="2A890E86"/>
    <w:rsid w:val="2A8C8066"/>
    <w:rsid w:val="2AC5CD60"/>
    <w:rsid w:val="2AC70D4E"/>
    <w:rsid w:val="2B395BCF"/>
    <w:rsid w:val="2B60B13C"/>
    <w:rsid w:val="2B717B42"/>
    <w:rsid w:val="2B7186B2"/>
    <w:rsid w:val="2B818EDF"/>
    <w:rsid w:val="2B9D09CA"/>
    <w:rsid w:val="2BB01B13"/>
    <w:rsid w:val="2BB184D9"/>
    <w:rsid w:val="2BCF73C0"/>
    <w:rsid w:val="2BFB2AD3"/>
    <w:rsid w:val="2C324C78"/>
    <w:rsid w:val="2C61947D"/>
    <w:rsid w:val="2C77E78E"/>
    <w:rsid w:val="2C87AF8F"/>
    <w:rsid w:val="2C96706C"/>
    <w:rsid w:val="2CEED245"/>
    <w:rsid w:val="2D5BC6A8"/>
    <w:rsid w:val="2DA2E4E6"/>
    <w:rsid w:val="2E506F73"/>
    <w:rsid w:val="2E564084"/>
    <w:rsid w:val="2E76A5C7"/>
    <w:rsid w:val="2F09F079"/>
    <w:rsid w:val="2F61E3D0"/>
    <w:rsid w:val="2F6ED636"/>
    <w:rsid w:val="2F8AFC2A"/>
    <w:rsid w:val="2F8D662F"/>
    <w:rsid w:val="2FAC9AF3"/>
    <w:rsid w:val="2FAFBF16"/>
    <w:rsid w:val="2FBBA8B4"/>
    <w:rsid w:val="2FC12FBE"/>
    <w:rsid w:val="2FD16871"/>
    <w:rsid w:val="2FFAE46E"/>
    <w:rsid w:val="3026B34A"/>
    <w:rsid w:val="3029F501"/>
    <w:rsid w:val="3049146E"/>
    <w:rsid w:val="30585DD4"/>
    <w:rsid w:val="3079976A"/>
    <w:rsid w:val="307EA6C8"/>
    <w:rsid w:val="309F9DBE"/>
    <w:rsid w:val="30BE8C27"/>
    <w:rsid w:val="30CC35EC"/>
    <w:rsid w:val="30E54134"/>
    <w:rsid w:val="30E66C07"/>
    <w:rsid w:val="314879FB"/>
    <w:rsid w:val="314D45E8"/>
    <w:rsid w:val="315665F1"/>
    <w:rsid w:val="315E9AC2"/>
    <w:rsid w:val="3161D4C1"/>
    <w:rsid w:val="31677A57"/>
    <w:rsid w:val="316C0BBE"/>
    <w:rsid w:val="316F0484"/>
    <w:rsid w:val="318C7F34"/>
    <w:rsid w:val="319B0ECD"/>
    <w:rsid w:val="31BB0EC5"/>
    <w:rsid w:val="31C04CE1"/>
    <w:rsid w:val="31C26E24"/>
    <w:rsid w:val="31D87219"/>
    <w:rsid w:val="32154D06"/>
    <w:rsid w:val="321930FD"/>
    <w:rsid w:val="322D589F"/>
    <w:rsid w:val="3230360E"/>
    <w:rsid w:val="323C0E4C"/>
    <w:rsid w:val="3253E685"/>
    <w:rsid w:val="325913E3"/>
    <w:rsid w:val="328CC5FC"/>
    <w:rsid w:val="32A19E7E"/>
    <w:rsid w:val="32BD8F6D"/>
    <w:rsid w:val="32D6BEAE"/>
    <w:rsid w:val="32E5A185"/>
    <w:rsid w:val="330680CE"/>
    <w:rsid w:val="330D207E"/>
    <w:rsid w:val="332E96FB"/>
    <w:rsid w:val="33378D5D"/>
    <w:rsid w:val="335DB5D3"/>
    <w:rsid w:val="3372A504"/>
    <w:rsid w:val="3375E032"/>
    <w:rsid w:val="33AA4C4E"/>
    <w:rsid w:val="33B33551"/>
    <w:rsid w:val="33E4DA3D"/>
    <w:rsid w:val="33EFD7FB"/>
    <w:rsid w:val="33FFE9DD"/>
    <w:rsid w:val="34173C4B"/>
    <w:rsid w:val="3418D49F"/>
    <w:rsid w:val="34307DFD"/>
    <w:rsid w:val="3453947E"/>
    <w:rsid w:val="3477E71E"/>
    <w:rsid w:val="3478F9B3"/>
    <w:rsid w:val="34840C68"/>
    <w:rsid w:val="34EF24DB"/>
    <w:rsid w:val="34FFE0D4"/>
    <w:rsid w:val="3513B419"/>
    <w:rsid w:val="351C2BB1"/>
    <w:rsid w:val="35283C08"/>
    <w:rsid w:val="35A09538"/>
    <w:rsid w:val="35B9C0F6"/>
    <w:rsid w:val="35D5EF6C"/>
    <w:rsid w:val="35E57E4D"/>
    <w:rsid w:val="36221DD5"/>
    <w:rsid w:val="3631A6BF"/>
    <w:rsid w:val="3649B283"/>
    <w:rsid w:val="365F27A9"/>
    <w:rsid w:val="3672FDB0"/>
    <w:rsid w:val="368EFAA5"/>
    <w:rsid w:val="36B6A7BA"/>
    <w:rsid w:val="36D81F72"/>
    <w:rsid w:val="36E1D400"/>
    <w:rsid w:val="374DA3F6"/>
    <w:rsid w:val="37524F79"/>
    <w:rsid w:val="375B42AD"/>
    <w:rsid w:val="377591E2"/>
    <w:rsid w:val="37ADCD47"/>
    <w:rsid w:val="37B00DD7"/>
    <w:rsid w:val="37C7B557"/>
    <w:rsid w:val="37DB4D13"/>
    <w:rsid w:val="37DFCB74"/>
    <w:rsid w:val="37E82A93"/>
    <w:rsid w:val="37EDA131"/>
    <w:rsid w:val="382AF085"/>
    <w:rsid w:val="38B389B4"/>
    <w:rsid w:val="38B9881F"/>
    <w:rsid w:val="38CB86C6"/>
    <w:rsid w:val="38CE365A"/>
    <w:rsid w:val="391B200D"/>
    <w:rsid w:val="392A46E9"/>
    <w:rsid w:val="39359681"/>
    <w:rsid w:val="395425F2"/>
    <w:rsid w:val="39A72458"/>
    <w:rsid w:val="39E582C8"/>
    <w:rsid w:val="3A15A780"/>
    <w:rsid w:val="3A69B29A"/>
    <w:rsid w:val="3A93E600"/>
    <w:rsid w:val="3AA95152"/>
    <w:rsid w:val="3AF66817"/>
    <w:rsid w:val="3B0CCEF9"/>
    <w:rsid w:val="3B14391F"/>
    <w:rsid w:val="3B2302BC"/>
    <w:rsid w:val="3B2C53E6"/>
    <w:rsid w:val="3B382685"/>
    <w:rsid w:val="3B51AEC7"/>
    <w:rsid w:val="3B581519"/>
    <w:rsid w:val="3B781DE0"/>
    <w:rsid w:val="3B7E0046"/>
    <w:rsid w:val="3B915BDA"/>
    <w:rsid w:val="3B91AF48"/>
    <w:rsid w:val="3B963434"/>
    <w:rsid w:val="3BB542C9"/>
    <w:rsid w:val="3BBFE28E"/>
    <w:rsid w:val="3BC987A4"/>
    <w:rsid w:val="3BE706DC"/>
    <w:rsid w:val="3BF918F5"/>
    <w:rsid w:val="3C385878"/>
    <w:rsid w:val="3C42A495"/>
    <w:rsid w:val="3C53B39F"/>
    <w:rsid w:val="3C54C9E1"/>
    <w:rsid w:val="3C57A431"/>
    <w:rsid w:val="3C7D67ED"/>
    <w:rsid w:val="3CA15C09"/>
    <w:rsid w:val="3D439E5E"/>
    <w:rsid w:val="3D5D4878"/>
    <w:rsid w:val="3D5F143A"/>
    <w:rsid w:val="3D9C3C13"/>
    <w:rsid w:val="3DE628EF"/>
    <w:rsid w:val="3DFD3317"/>
    <w:rsid w:val="3E564BE0"/>
    <w:rsid w:val="3E73A345"/>
    <w:rsid w:val="3E7F4FD2"/>
    <w:rsid w:val="3EC519E1"/>
    <w:rsid w:val="3EE70237"/>
    <w:rsid w:val="3F00972B"/>
    <w:rsid w:val="3F271423"/>
    <w:rsid w:val="3F5330E7"/>
    <w:rsid w:val="3F6ECA67"/>
    <w:rsid w:val="3F7F0C20"/>
    <w:rsid w:val="3F8870C3"/>
    <w:rsid w:val="3F9F9FFD"/>
    <w:rsid w:val="400F05C8"/>
    <w:rsid w:val="404C258E"/>
    <w:rsid w:val="404C8AD6"/>
    <w:rsid w:val="405FEB2F"/>
    <w:rsid w:val="40651160"/>
    <w:rsid w:val="40E9CAE4"/>
    <w:rsid w:val="4110E2D5"/>
    <w:rsid w:val="412778B7"/>
    <w:rsid w:val="41707C2C"/>
    <w:rsid w:val="417946A2"/>
    <w:rsid w:val="4187950D"/>
    <w:rsid w:val="418FCA5E"/>
    <w:rsid w:val="41CD8CAC"/>
    <w:rsid w:val="41DD11B0"/>
    <w:rsid w:val="41F7BE4E"/>
    <w:rsid w:val="41F847CE"/>
    <w:rsid w:val="41FD74FA"/>
    <w:rsid w:val="42370254"/>
    <w:rsid w:val="42446200"/>
    <w:rsid w:val="4245B185"/>
    <w:rsid w:val="4264FA21"/>
    <w:rsid w:val="4297EBB9"/>
    <w:rsid w:val="42C2810A"/>
    <w:rsid w:val="42DC6A99"/>
    <w:rsid w:val="4335B227"/>
    <w:rsid w:val="4338ECD0"/>
    <w:rsid w:val="43461B54"/>
    <w:rsid w:val="43541D7B"/>
    <w:rsid w:val="43596E22"/>
    <w:rsid w:val="4385CFD4"/>
    <w:rsid w:val="43AFCD8E"/>
    <w:rsid w:val="43D507B0"/>
    <w:rsid w:val="43FBA8C2"/>
    <w:rsid w:val="440BDAF3"/>
    <w:rsid w:val="440C536D"/>
    <w:rsid w:val="44177187"/>
    <w:rsid w:val="44AA9E29"/>
    <w:rsid w:val="44C55300"/>
    <w:rsid w:val="45096E34"/>
    <w:rsid w:val="454F6AEC"/>
    <w:rsid w:val="45565AE8"/>
    <w:rsid w:val="455D8F3B"/>
    <w:rsid w:val="45672924"/>
    <w:rsid w:val="45A47CE5"/>
    <w:rsid w:val="45A8F519"/>
    <w:rsid w:val="45B50890"/>
    <w:rsid w:val="45C747D6"/>
    <w:rsid w:val="45E0C1AF"/>
    <w:rsid w:val="45F1FCD1"/>
    <w:rsid w:val="46398AAB"/>
    <w:rsid w:val="4662C98E"/>
    <w:rsid w:val="4678D60B"/>
    <w:rsid w:val="46900366"/>
    <w:rsid w:val="46A0C593"/>
    <w:rsid w:val="46B00752"/>
    <w:rsid w:val="46C73D6D"/>
    <w:rsid w:val="46D70D1F"/>
    <w:rsid w:val="46E6D4F3"/>
    <w:rsid w:val="4739CF31"/>
    <w:rsid w:val="474B822D"/>
    <w:rsid w:val="474CD00A"/>
    <w:rsid w:val="477FB293"/>
    <w:rsid w:val="47A98930"/>
    <w:rsid w:val="47C3286C"/>
    <w:rsid w:val="47E0C2E0"/>
    <w:rsid w:val="47FBB3DC"/>
    <w:rsid w:val="481D1702"/>
    <w:rsid w:val="4830BB22"/>
    <w:rsid w:val="484F061C"/>
    <w:rsid w:val="48A7EC48"/>
    <w:rsid w:val="48C11EC9"/>
    <w:rsid w:val="49222723"/>
    <w:rsid w:val="493C599A"/>
    <w:rsid w:val="4940526B"/>
    <w:rsid w:val="4986994D"/>
    <w:rsid w:val="49B866C4"/>
    <w:rsid w:val="49C44C79"/>
    <w:rsid w:val="49D12992"/>
    <w:rsid w:val="49EF86E6"/>
    <w:rsid w:val="4A3C9110"/>
    <w:rsid w:val="4A49DB0C"/>
    <w:rsid w:val="4A70CB83"/>
    <w:rsid w:val="4A9DF14B"/>
    <w:rsid w:val="4ACBD114"/>
    <w:rsid w:val="4B116875"/>
    <w:rsid w:val="4B19300D"/>
    <w:rsid w:val="4B1D0F74"/>
    <w:rsid w:val="4B715535"/>
    <w:rsid w:val="4B769D9B"/>
    <w:rsid w:val="4B7DC654"/>
    <w:rsid w:val="4B85DA8F"/>
    <w:rsid w:val="4B94BE5B"/>
    <w:rsid w:val="4C2D7399"/>
    <w:rsid w:val="4C55D2BB"/>
    <w:rsid w:val="4C66DA37"/>
    <w:rsid w:val="4C70C559"/>
    <w:rsid w:val="4C82FFF6"/>
    <w:rsid w:val="4C88B1B4"/>
    <w:rsid w:val="4C9AAC62"/>
    <w:rsid w:val="4CA5B5F3"/>
    <w:rsid w:val="4CAF5688"/>
    <w:rsid w:val="4CB5B7DA"/>
    <w:rsid w:val="4CD7E552"/>
    <w:rsid w:val="4CDD57BD"/>
    <w:rsid w:val="4CEAFF85"/>
    <w:rsid w:val="4D04776E"/>
    <w:rsid w:val="4D127A65"/>
    <w:rsid w:val="4D2C5B6D"/>
    <w:rsid w:val="4DC3218E"/>
    <w:rsid w:val="4E128702"/>
    <w:rsid w:val="4E577F0C"/>
    <w:rsid w:val="4E82AB34"/>
    <w:rsid w:val="4E9ACF74"/>
    <w:rsid w:val="4ED6C261"/>
    <w:rsid w:val="4EF6683E"/>
    <w:rsid w:val="4F06B9F6"/>
    <w:rsid w:val="4F0F4FD1"/>
    <w:rsid w:val="4F0FFBD3"/>
    <w:rsid w:val="4F11B9F0"/>
    <w:rsid w:val="4F227908"/>
    <w:rsid w:val="4F69467B"/>
    <w:rsid w:val="4F8C7D90"/>
    <w:rsid w:val="4FBE145C"/>
    <w:rsid w:val="4FEF58FA"/>
    <w:rsid w:val="4FFA1CCF"/>
    <w:rsid w:val="5009CA6B"/>
    <w:rsid w:val="507000B1"/>
    <w:rsid w:val="509F4193"/>
    <w:rsid w:val="50C3FA86"/>
    <w:rsid w:val="50C438A5"/>
    <w:rsid w:val="50C74307"/>
    <w:rsid w:val="5100E90B"/>
    <w:rsid w:val="510E2684"/>
    <w:rsid w:val="51176ADE"/>
    <w:rsid w:val="514EEC9C"/>
    <w:rsid w:val="515C5CC7"/>
    <w:rsid w:val="515F0D8B"/>
    <w:rsid w:val="51A023AD"/>
    <w:rsid w:val="51D4FFF3"/>
    <w:rsid w:val="51D8C0BC"/>
    <w:rsid w:val="5203C90D"/>
    <w:rsid w:val="521CFB8F"/>
    <w:rsid w:val="522901B9"/>
    <w:rsid w:val="5239735A"/>
    <w:rsid w:val="533D16DD"/>
    <w:rsid w:val="534E3B5B"/>
    <w:rsid w:val="5366D520"/>
    <w:rsid w:val="53996949"/>
    <w:rsid w:val="53F216DB"/>
    <w:rsid w:val="5421695C"/>
    <w:rsid w:val="5437FAC1"/>
    <w:rsid w:val="543D1005"/>
    <w:rsid w:val="5475CA08"/>
    <w:rsid w:val="54C4EF92"/>
    <w:rsid w:val="54CE1DD4"/>
    <w:rsid w:val="54E87CAB"/>
    <w:rsid w:val="54F6AE54"/>
    <w:rsid w:val="553FE923"/>
    <w:rsid w:val="5545BA77"/>
    <w:rsid w:val="5557A29B"/>
    <w:rsid w:val="5569F129"/>
    <w:rsid w:val="55CC0272"/>
    <w:rsid w:val="55D4FB89"/>
    <w:rsid w:val="55FFC4BB"/>
    <w:rsid w:val="5610AEEA"/>
    <w:rsid w:val="563A74AD"/>
    <w:rsid w:val="5689FD1B"/>
    <w:rsid w:val="57054DFA"/>
    <w:rsid w:val="57339A9A"/>
    <w:rsid w:val="573BD490"/>
    <w:rsid w:val="5740957F"/>
    <w:rsid w:val="57952091"/>
    <w:rsid w:val="57AD0A31"/>
    <w:rsid w:val="581481AC"/>
    <w:rsid w:val="581E536F"/>
    <w:rsid w:val="5825F145"/>
    <w:rsid w:val="583E9E78"/>
    <w:rsid w:val="58521DA8"/>
    <w:rsid w:val="58547AFF"/>
    <w:rsid w:val="5874DEF0"/>
    <w:rsid w:val="588FE00F"/>
    <w:rsid w:val="58AAE18D"/>
    <w:rsid w:val="58C72C00"/>
    <w:rsid w:val="58DFE31C"/>
    <w:rsid w:val="58E783DC"/>
    <w:rsid w:val="58EC74FC"/>
    <w:rsid w:val="590C9B1B"/>
    <w:rsid w:val="59114337"/>
    <w:rsid w:val="5916BB43"/>
    <w:rsid w:val="591AD42A"/>
    <w:rsid w:val="593D0EF7"/>
    <w:rsid w:val="59740E38"/>
    <w:rsid w:val="59BA7A9A"/>
    <w:rsid w:val="59E7B53B"/>
    <w:rsid w:val="59FF84B3"/>
    <w:rsid w:val="5A15581B"/>
    <w:rsid w:val="5A3592DA"/>
    <w:rsid w:val="5A41162F"/>
    <w:rsid w:val="5A52A24F"/>
    <w:rsid w:val="5A8F8568"/>
    <w:rsid w:val="5AB772E2"/>
    <w:rsid w:val="5AC2E45E"/>
    <w:rsid w:val="5ACAD60C"/>
    <w:rsid w:val="5AD1BC3F"/>
    <w:rsid w:val="5AD58492"/>
    <w:rsid w:val="5AE59EB0"/>
    <w:rsid w:val="5AE81BA8"/>
    <w:rsid w:val="5AECCFAA"/>
    <w:rsid w:val="5AEE1AAA"/>
    <w:rsid w:val="5B1F0D9F"/>
    <w:rsid w:val="5B22F905"/>
    <w:rsid w:val="5B2CC2EC"/>
    <w:rsid w:val="5B512982"/>
    <w:rsid w:val="5B56666E"/>
    <w:rsid w:val="5B8715B2"/>
    <w:rsid w:val="5B9508EC"/>
    <w:rsid w:val="5BA79506"/>
    <w:rsid w:val="5BCB4B4D"/>
    <w:rsid w:val="5BF7B99E"/>
    <w:rsid w:val="5C03E77D"/>
    <w:rsid w:val="5C0AE71A"/>
    <w:rsid w:val="5C0BBCCC"/>
    <w:rsid w:val="5C2A9FA2"/>
    <w:rsid w:val="5C35EE5F"/>
    <w:rsid w:val="5C3945C0"/>
    <w:rsid w:val="5C5B8F13"/>
    <w:rsid w:val="5C6E2054"/>
    <w:rsid w:val="5CD969D3"/>
    <w:rsid w:val="5D10B7CF"/>
    <w:rsid w:val="5D20C083"/>
    <w:rsid w:val="5D399604"/>
    <w:rsid w:val="5D43E9FC"/>
    <w:rsid w:val="5D5E7A47"/>
    <w:rsid w:val="5D6C8FBB"/>
    <w:rsid w:val="5D8727B8"/>
    <w:rsid w:val="5D8F5AC3"/>
    <w:rsid w:val="5DB671D2"/>
    <w:rsid w:val="5DE00CE1"/>
    <w:rsid w:val="5DFA2872"/>
    <w:rsid w:val="5E165E9B"/>
    <w:rsid w:val="5E187164"/>
    <w:rsid w:val="5E39076F"/>
    <w:rsid w:val="5E4F0895"/>
    <w:rsid w:val="5E4F48E4"/>
    <w:rsid w:val="5E58BE97"/>
    <w:rsid w:val="5E6819F0"/>
    <w:rsid w:val="5E9EBAEC"/>
    <w:rsid w:val="5EA6FA00"/>
    <w:rsid w:val="5EA75AD6"/>
    <w:rsid w:val="5EE827A1"/>
    <w:rsid w:val="5F064EFD"/>
    <w:rsid w:val="5F198903"/>
    <w:rsid w:val="5F25AA78"/>
    <w:rsid w:val="5F453677"/>
    <w:rsid w:val="5F725034"/>
    <w:rsid w:val="5F7343E5"/>
    <w:rsid w:val="5FDC9287"/>
    <w:rsid w:val="5FF686EC"/>
    <w:rsid w:val="5FFC8B85"/>
    <w:rsid w:val="6002581E"/>
    <w:rsid w:val="6015CB36"/>
    <w:rsid w:val="6016285E"/>
    <w:rsid w:val="602D38D3"/>
    <w:rsid w:val="6039BEE0"/>
    <w:rsid w:val="6040AEFB"/>
    <w:rsid w:val="6096D92C"/>
    <w:rsid w:val="6171F93F"/>
    <w:rsid w:val="6187B6C6"/>
    <w:rsid w:val="619EAF58"/>
    <w:rsid w:val="61B710F1"/>
    <w:rsid w:val="61EC3E50"/>
    <w:rsid w:val="61F63547"/>
    <w:rsid w:val="6218EBA5"/>
    <w:rsid w:val="631CBDD6"/>
    <w:rsid w:val="632DAC3A"/>
    <w:rsid w:val="6331E9F0"/>
    <w:rsid w:val="635C8FF9"/>
    <w:rsid w:val="63601C3C"/>
    <w:rsid w:val="63810E6A"/>
    <w:rsid w:val="638B5F50"/>
    <w:rsid w:val="63A79C60"/>
    <w:rsid w:val="63AFC692"/>
    <w:rsid w:val="63C184E9"/>
    <w:rsid w:val="63C3FF67"/>
    <w:rsid w:val="6435F53A"/>
    <w:rsid w:val="6471D0A8"/>
    <w:rsid w:val="64733F9F"/>
    <w:rsid w:val="648FC6E9"/>
    <w:rsid w:val="64C46F74"/>
    <w:rsid w:val="64DABEBE"/>
    <w:rsid w:val="64E08C3F"/>
    <w:rsid w:val="64F0AABF"/>
    <w:rsid w:val="650D6636"/>
    <w:rsid w:val="65152B50"/>
    <w:rsid w:val="65158C03"/>
    <w:rsid w:val="65334EBA"/>
    <w:rsid w:val="65403890"/>
    <w:rsid w:val="6560449B"/>
    <w:rsid w:val="6567756D"/>
    <w:rsid w:val="659AA1D3"/>
    <w:rsid w:val="65C493ED"/>
    <w:rsid w:val="65E1F276"/>
    <w:rsid w:val="65FD7694"/>
    <w:rsid w:val="663F7815"/>
    <w:rsid w:val="66491F96"/>
    <w:rsid w:val="6655CFD5"/>
    <w:rsid w:val="665CA3C1"/>
    <w:rsid w:val="665D96BE"/>
    <w:rsid w:val="66814B84"/>
    <w:rsid w:val="668A9520"/>
    <w:rsid w:val="669B1904"/>
    <w:rsid w:val="66DAD47F"/>
    <w:rsid w:val="66E6FC99"/>
    <w:rsid w:val="66FB3F07"/>
    <w:rsid w:val="6747507A"/>
    <w:rsid w:val="67560643"/>
    <w:rsid w:val="676051F9"/>
    <w:rsid w:val="67637376"/>
    <w:rsid w:val="67749B5C"/>
    <w:rsid w:val="677B635D"/>
    <w:rsid w:val="67A0C1E3"/>
    <w:rsid w:val="67E79168"/>
    <w:rsid w:val="67F9E728"/>
    <w:rsid w:val="6820F77E"/>
    <w:rsid w:val="682C6DE5"/>
    <w:rsid w:val="682F9BB4"/>
    <w:rsid w:val="683CAB44"/>
    <w:rsid w:val="68764022"/>
    <w:rsid w:val="689E624C"/>
    <w:rsid w:val="68AC9C51"/>
    <w:rsid w:val="68C9A7E3"/>
    <w:rsid w:val="68D87B51"/>
    <w:rsid w:val="690BC9DD"/>
    <w:rsid w:val="6934FFC1"/>
    <w:rsid w:val="695EA3F2"/>
    <w:rsid w:val="696DE118"/>
    <w:rsid w:val="698AAA09"/>
    <w:rsid w:val="698B76BA"/>
    <w:rsid w:val="698D0B75"/>
    <w:rsid w:val="6993650D"/>
    <w:rsid w:val="699D003D"/>
    <w:rsid w:val="69B54710"/>
    <w:rsid w:val="6A03B795"/>
    <w:rsid w:val="6A261FE3"/>
    <w:rsid w:val="6A3794C0"/>
    <w:rsid w:val="6A426CE2"/>
    <w:rsid w:val="6A7BA6F8"/>
    <w:rsid w:val="6AF2B6CE"/>
    <w:rsid w:val="6B05A342"/>
    <w:rsid w:val="6B490239"/>
    <w:rsid w:val="6B5FF432"/>
    <w:rsid w:val="6B7F0115"/>
    <w:rsid w:val="6B8AE248"/>
    <w:rsid w:val="6BAF6ED0"/>
    <w:rsid w:val="6BC89C69"/>
    <w:rsid w:val="6BEF8A72"/>
    <w:rsid w:val="6BEF9C0D"/>
    <w:rsid w:val="6C4A31D3"/>
    <w:rsid w:val="6C592E37"/>
    <w:rsid w:val="6C993F27"/>
    <w:rsid w:val="6C9E1DC6"/>
    <w:rsid w:val="6CBD1010"/>
    <w:rsid w:val="6CC7CEC6"/>
    <w:rsid w:val="6CDCDFC5"/>
    <w:rsid w:val="6CEF2A68"/>
    <w:rsid w:val="6CEF5B31"/>
    <w:rsid w:val="6CF6FD2E"/>
    <w:rsid w:val="6D3A1C3C"/>
    <w:rsid w:val="6D3F4B09"/>
    <w:rsid w:val="6D6C9D21"/>
    <w:rsid w:val="6DC02CF9"/>
    <w:rsid w:val="6DC84097"/>
    <w:rsid w:val="6DD81CBE"/>
    <w:rsid w:val="6DF4665C"/>
    <w:rsid w:val="6DFEC065"/>
    <w:rsid w:val="6E062ECB"/>
    <w:rsid w:val="6E2E625C"/>
    <w:rsid w:val="6E53A691"/>
    <w:rsid w:val="6E8EB804"/>
    <w:rsid w:val="6E9A7399"/>
    <w:rsid w:val="6EDA0195"/>
    <w:rsid w:val="6EDEA5C2"/>
    <w:rsid w:val="6F077046"/>
    <w:rsid w:val="6F18EBAE"/>
    <w:rsid w:val="6F48E5D2"/>
    <w:rsid w:val="6F4B44AC"/>
    <w:rsid w:val="6F6941BF"/>
    <w:rsid w:val="6F6D30E5"/>
    <w:rsid w:val="6FBAFB09"/>
    <w:rsid w:val="70205B18"/>
    <w:rsid w:val="7030E14E"/>
    <w:rsid w:val="7047BD24"/>
    <w:rsid w:val="70503984"/>
    <w:rsid w:val="7157C7C6"/>
    <w:rsid w:val="71815CFE"/>
    <w:rsid w:val="71878744"/>
    <w:rsid w:val="71A5605A"/>
    <w:rsid w:val="71B1B3BD"/>
    <w:rsid w:val="71B9F32B"/>
    <w:rsid w:val="71D96144"/>
    <w:rsid w:val="71E7AB00"/>
    <w:rsid w:val="7255E60C"/>
    <w:rsid w:val="7257677A"/>
    <w:rsid w:val="7265F1BB"/>
    <w:rsid w:val="72867126"/>
    <w:rsid w:val="728E5808"/>
    <w:rsid w:val="728F3677"/>
    <w:rsid w:val="7294A9DD"/>
    <w:rsid w:val="72A9E72A"/>
    <w:rsid w:val="72D862A5"/>
    <w:rsid w:val="72FC7EF7"/>
    <w:rsid w:val="72FED1E4"/>
    <w:rsid w:val="730795BB"/>
    <w:rsid w:val="732AFCB5"/>
    <w:rsid w:val="73387190"/>
    <w:rsid w:val="736F6337"/>
    <w:rsid w:val="7382ECA0"/>
    <w:rsid w:val="73844489"/>
    <w:rsid w:val="7386FAC5"/>
    <w:rsid w:val="7399BEB3"/>
    <w:rsid w:val="73A40F03"/>
    <w:rsid w:val="73B0612E"/>
    <w:rsid w:val="73C36D1E"/>
    <w:rsid w:val="74026DE8"/>
    <w:rsid w:val="7461787C"/>
    <w:rsid w:val="74790BCC"/>
    <w:rsid w:val="7479F632"/>
    <w:rsid w:val="748F32F0"/>
    <w:rsid w:val="7495578E"/>
    <w:rsid w:val="749F6701"/>
    <w:rsid w:val="74C6B0AB"/>
    <w:rsid w:val="7506EFC5"/>
    <w:rsid w:val="751FEFD9"/>
    <w:rsid w:val="75446705"/>
    <w:rsid w:val="7547F64B"/>
    <w:rsid w:val="754AEB91"/>
    <w:rsid w:val="7553B7FA"/>
    <w:rsid w:val="7585A96C"/>
    <w:rsid w:val="7592BE8F"/>
    <w:rsid w:val="75AA8D9E"/>
    <w:rsid w:val="76501E01"/>
    <w:rsid w:val="76844450"/>
    <w:rsid w:val="76A566BF"/>
    <w:rsid w:val="76B82B5C"/>
    <w:rsid w:val="76B82F86"/>
    <w:rsid w:val="76F05CD9"/>
    <w:rsid w:val="77290CF1"/>
    <w:rsid w:val="77688C48"/>
    <w:rsid w:val="778C0795"/>
    <w:rsid w:val="77A8E4DB"/>
    <w:rsid w:val="77B5A0FF"/>
    <w:rsid w:val="77B75B67"/>
    <w:rsid w:val="77C30CA7"/>
    <w:rsid w:val="77D631D7"/>
    <w:rsid w:val="77DD9AE4"/>
    <w:rsid w:val="780A049D"/>
    <w:rsid w:val="781D53F2"/>
    <w:rsid w:val="785EC7EA"/>
    <w:rsid w:val="78AD12F9"/>
    <w:rsid w:val="78BABB3D"/>
    <w:rsid w:val="790B520A"/>
    <w:rsid w:val="790E70D6"/>
    <w:rsid w:val="791E89B5"/>
    <w:rsid w:val="7934FA7E"/>
    <w:rsid w:val="793684F8"/>
    <w:rsid w:val="793CC143"/>
    <w:rsid w:val="79403A9A"/>
    <w:rsid w:val="79C70761"/>
    <w:rsid w:val="79D09A4B"/>
    <w:rsid w:val="7A1AF0DF"/>
    <w:rsid w:val="7A1D16CB"/>
    <w:rsid w:val="7A1F98F2"/>
    <w:rsid w:val="7A49BA96"/>
    <w:rsid w:val="7A7706C6"/>
    <w:rsid w:val="7B3D7448"/>
    <w:rsid w:val="7B4CF7D0"/>
    <w:rsid w:val="7B84CF30"/>
    <w:rsid w:val="7B864EEE"/>
    <w:rsid w:val="7BA5B841"/>
    <w:rsid w:val="7BAF4D9E"/>
    <w:rsid w:val="7BCF9980"/>
    <w:rsid w:val="7BD3F1CA"/>
    <w:rsid w:val="7BD96B55"/>
    <w:rsid w:val="7C42B652"/>
    <w:rsid w:val="7C7EAD20"/>
    <w:rsid w:val="7C800ED9"/>
    <w:rsid w:val="7CB02160"/>
    <w:rsid w:val="7CD7D088"/>
    <w:rsid w:val="7CEFF306"/>
    <w:rsid w:val="7CF7190A"/>
    <w:rsid w:val="7D7BEA9F"/>
    <w:rsid w:val="7D9CD48D"/>
    <w:rsid w:val="7DD8B8F4"/>
    <w:rsid w:val="7E0DAA32"/>
    <w:rsid w:val="7E192407"/>
    <w:rsid w:val="7E225405"/>
    <w:rsid w:val="7E2DB0CA"/>
    <w:rsid w:val="7E7B57E9"/>
    <w:rsid w:val="7E7DD89A"/>
    <w:rsid w:val="7E8E4355"/>
    <w:rsid w:val="7EBB0E17"/>
    <w:rsid w:val="7EBBEC0A"/>
    <w:rsid w:val="7EF97476"/>
    <w:rsid w:val="7F0CD188"/>
    <w:rsid w:val="7F35045B"/>
    <w:rsid w:val="7F572068"/>
    <w:rsid w:val="7F99E003"/>
    <w:rsid w:val="7FE55A9F"/>
    <w:rsid w:val="7FEF7143"/>
    <w:rsid w:val="7FF89E74"/>
    <w:rsid w:val="7FFD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18D40"/>
  <w15:chartTrackingRefBased/>
  <w15:docId w15:val="{459B5F86-C249-4274-A116-58CC1AC9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 w:qFormat="1"/>
    <w:lsdException w:name="annotation text" w:semiHidden="1" w:unhideWhenUsed="1"/>
    <w:lsdException w:name="header" w:uiPriority="0" w:semiHidden="1" w:unhideWhenUsed="1" w:qFormat="1"/>
    <w:lsdException w:name="footer" w:uiPriority="0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413FB"/>
    <w:pPr>
      <w:spacing w:after="0" w:line="288" w:lineRule="auto"/>
      <w:jc w:val="both"/>
    </w:pPr>
    <w:rPr>
      <w:rFonts w:ascii="Times New Roman" w:hAnsi="Times New Roman" w:eastAsia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A413FB"/>
    <w:pPr>
      <w:numPr>
        <w:numId w:val="8"/>
      </w:numPr>
      <w:ind w:left="567" w:hanging="567"/>
      <w:outlineLvl w:val="0"/>
    </w:pPr>
    <w:rPr>
      <w:kern w:val="28"/>
    </w:rPr>
  </w:style>
  <w:style w:type="paragraph" w:styleId="Heading2">
    <w:name w:val="heading 2"/>
    <w:basedOn w:val="Normal"/>
    <w:next w:val="Normal"/>
    <w:link w:val="Heading2Char"/>
    <w:qFormat/>
    <w:rsid w:val="00A413FB"/>
    <w:pPr>
      <w:numPr>
        <w:ilvl w:val="1"/>
        <w:numId w:val="8"/>
      </w:numPr>
      <w:ind w:left="567" w:hanging="567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A413FB"/>
    <w:pPr>
      <w:numPr>
        <w:ilvl w:val="2"/>
        <w:numId w:val="8"/>
      </w:numPr>
      <w:ind w:left="567" w:hanging="567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A413FB"/>
    <w:pPr>
      <w:numPr>
        <w:ilvl w:val="3"/>
        <w:numId w:val="8"/>
      </w:numPr>
      <w:ind w:left="567" w:hanging="567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A413FB"/>
    <w:pPr>
      <w:numPr>
        <w:ilvl w:val="4"/>
        <w:numId w:val="8"/>
      </w:numPr>
      <w:ind w:left="567" w:hanging="567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413FB"/>
    <w:pPr>
      <w:numPr>
        <w:ilvl w:val="5"/>
        <w:numId w:val="8"/>
      </w:numPr>
      <w:ind w:left="567" w:hanging="567"/>
      <w:outlineLvl w:val="5"/>
    </w:pPr>
  </w:style>
  <w:style w:type="paragraph" w:styleId="Heading7">
    <w:name w:val="heading 7"/>
    <w:basedOn w:val="Normal"/>
    <w:next w:val="Normal"/>
    <w:link w:val="Heading7Char"/>
    <w:qFormat/>
    <w:rsid w:val="00A413FB"/>
    <w:pPr>
      <w:numPr>
        <w:ilvl w:val="6"/>
        <w:numId w:val="8"/>
      </w:numPr>
      <w:ind w:left="567" w:hanging="567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A413FB"/>
    <w:pPr>
      <w:numPr>
        <w:ilvl w:val="7"/>
        <w:numId w:val="8"/>
      </w:numPr>
      <w:ind w:left="567" w:hanging="567"/>
      <w:outlineLvl w:val="7"/>
    </w:pPr>
  </w:style>
  <w:style w:type="paragraph" w:styleId="Heading9">
    <w:name w:val="heading 9"/>
    <w:basedOn w:val="Normal"/>
    <w:next w:val="Normal"/>
    <w:link w:val="Heading9Char"/>
    <w:qFormat/>
    <w:rsid w:val="00A413FB"/>
    <w:pPr>
      <w:numPr>
        <w:ilvl w:val="8"/>
        <w:numId w:val="8"/>
      </w:numPr>
      <w:ind w:left="567" w:hanging="567"/>
      <w:outlineLvl w:val="8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A413FB"/>
    <w:rPr>
      <w:rFonts w:ascii="Times New Roman" w:hAnsi="Times New Roman" w:eastAsia="Times New Roman" w:cs="Times New Roman"/>
      <w:kern w:val="28"/>
      <w:lang w:val="en-US"/>
    </w:rPr>
  </w:style>
  <w:style w:type="character" w:styleId="Heading2Char" w:customStyle="1">
    <w:name w:val="Heading 2 Char"/>
    <w:basedOn w:val="DefaultParagraphFont"/>
    <w:link w:val="Heading2"/>
    <w:rsid w:val="00A413FB"/>
    <w:rPr>
      <w:rFonts w:ascii="Times New Roman" w:hAnsi="Times New Roman" w:eastAsia="Times New Roman" w:cs="Times New Roman"/>
      <w:lang w:val="en-US"/>
    </w:rPr>
  </w:style>
  <w:style w:type="character" w:styleId="Heading3Char" w:customStyle="1">
    <w:name w:val="Heading 3 Char"/>
    <w:basedOn w:val="DefaultParagraphFont"/>
    <w:link w:val="Heading3"/>
    <w:rsid w:val="00A413FB"/>
    <w:rPr>
      <w:rFonts w:ascii="Times New Roman" w:hAnsi="Times New Roman" w:eastAsia="Times New Roman" w:cs="Times New Roman"/>
      <w:lang w:val="en-US"/>
    </w:rPr>
  </w:style>
  <w:style w:type="character" w:styleId="Heading4Char" w:customStyle="1">
    <w:name w:val="Heading 4 Char"/>
    <w:basedOn w:val="DefaultParagraphFont"/>
    <w:link w:val="Heading4"/>
    <w:rsid w:val="00A413FB"/>
    <w:rPr>
      <w:rFonts w:ascii="Times New Roman" w:hAnsi="Times New Roman" w:eastAsia="Times New Roman" w:cs="Times New Roman"/>
      <w:lang w:val="en-US"/>
    </w:rPr>
  </w:style>
  <w:style w:type="character" w:styleId="Heading5Char" w:customStyle="1">
    <w:name w:val="Heading 5 Char"/>
    <w:basedOn w:val="DefaultParagraphFont"/>
    <w:link w:val="Heading5"/>
    <w:rsid w:val="00A413FB"/>
    <w:rPr>
      <w:rFonts w:ascii="Times New Roman" w:hAnsi="Times New Roman" w:eastAsia="Times New Roman" w:cs="Times New Roman"/>
      <w:lang w:val="en-US"/>
    </w:rPr>
  </w:style>
  <w:style w:type="character" w:styleId="Heading6Char" w:customStyle="1">
    <w:name w:val="Heading 6 Char"/>
    <w:basedOn w:val="DefaultParagraphFont"/>
    <w:link w:val="Heading6"/>
    <w:rsid w:val="00A413FB"/>
    <w:rPr>
      <w:rFonts w:ascii="Times New Roman" w:hAnsi="Times New Roman" w:eastAsia="Times New Roman" w:cs="Times New Roman"/>
      <w:lang w:val="en-US"/>
    </w:rPr>
  </w:style>
  <w:style w:type="character" w:styleId="Heading7Char" w:customStyle="1">
    <w:name w:val="Heading 7 Char"/>
    <w:basedOn w:val="DefaultParagraphFont"/>
    <w:link w:val="Heading7"/>
    <w:rsid w:val="00A413FB"/>
    <w:rPr>
      <w:rFonts w:ascii="Times New Roman" w:hAnsi="Times New Roman" w:eastAsia="Times New Roman" w:cs="Times New Roman"/>
      <w:lang w:val="en-US"/>
    </w:rPr>
  </w:style>
  <w:style w:type="character" w:styleId="Heading8Char" w:customStyle="1">
    <w:name w:val="Heading 8 Char"/>
    <w:basedOn w:val="DefaultParagraphFont"/>
    <w:link w:val="Heading8"/>
    <w:rsid w:val="00A413FB"/>
    <w:rPr>
      <w:rFonts w:ascii="Times New Roman" w:hAnsi="Times New Roman" w:eastAsia="Times New Roman" w:cs="Times New Roman"/>
      <w:lang w:val="en-US"/>
    </w:rPr>
  </w:style>
  <w:style w:type="character" w:styleId="Heading9Char" w:customStyle="1">
    <w:name w:val="Heading 9 Char"/>
    <w:basedOn w:val="DefaultParagraphFont"/>
    <w:link w:val="Heading9"/>
    <w:rsid w:val="00A413FB"/>
    <w:rPr>
      <w:rFonts w:ascii="Times New Roman" w:hAnsi="Times New Roman" w:eastAsia="Times New Roman" w:cs="Times New Roman"/>
      <w:lang w:val="en-US"/>
    </w:rPr>
  </w:style>
  <w:style w:type="paragraph" w:styleId="Footer">
    <w:name w:val="footer"/>
    <w:basedOn w:val="Normal"/>
    <w:link w:val="FooterChar"/>
    <w:qFormat/>
    <w:rsid w:val="00A413FB"/>
  </w:style>
  <w:style w:type="character" w:styleId="FooterChar" w:customStyle="1">
    <w:name w:val="Footer Char"/>
    <w:basedOn w:val="DefaultParagraphFont"/>
    <w:link w:val="Footer"/>
    <w:rsid w:val="00A413FB"/>
    <w:rPr>
      <w:rFonts w:ascii="Times New Roman" w:hAnsi="Times New Roman" w:eastAsia="Times New Roman" w:cs="Times New Roman"/>
      <w:lang w:val="en-US"/>
    </w:rPr>
  </w:style>
  <w:style w:type="paragraph" w:styleId="FootnoteText">
    <w:name w:val="footnote text"/>
    <w:basedOn w:val="Normal"/>
    <w:link w:val="FootnoteTextChar"/>
    <w:qFormat/>
    <w:rsid w:val="00A413FB"/>
    <w:pPr>
      <w:keepLines/>
      <w:spacing w:after="60" w:line="240" w:lineRule="auto"/>
      <w:ind w:left="567" w:hanging="567"/>
    </w:pPr>
    <w:rPr>
      <w:sz w:val="16"/>
    </w:rPr>
  </w:style>
  <w:style w:type="character" w:styleId="FootnoteTextChar" w:customStyle="1">
    <w:name w:val="Footnote Text Char"/>
    <w:basedOn w:val="DefaultParagraphFont"/>
    <w:link w:val="FootnoteText"/>
    <w:rsid w:val="00A413FB"/>
    <w:rPr>
      <w:rFonts w:ascii="Times New Roman" w:hAnsi="Times New Roman" w:eastAsia="Times New Roman" w:cs="Times New Roman"/>
      <w:sz w:val="16"/>
      <w:lang w:val="en-US"/>
    </w:rPr>
  </w:style>
  <w:style w:type="paragraph" w:styleId="Header">
    <w:name w:val="header"/>
    <w:basedOn w:val="Normal"/>
    <w:link w:val="HeaderChar"/>
    <w:qFormat/>
    <w:rsid w:val="00A413FB"/>
  </w:style>
  <w:style w:type="character" w:styleId="HeaderChar" w:customStyle="1">
    <w:name w:val="Header Char"/>
    <w:basedOn w:val="DefaultParagraphFont"/>
    <w:link w:val="Header"/>
    <w:rsid w:val="00A413FB"/>
    <w:rPr>
      <w:rFonts w:ascii="Times New Roman" w:hAnsi="Times New Roman" w:eastAsia="Times New Roman" w:cs="Times New Roman"/>
      <w:lang w:val="en-US"/>
    </w:rPr>
  </w:style>
  <w:style w:type="paragraph" w:styleId="quotes" w:customStyle="1">
    <w:name w:val="quotes"/>
    <w:basedOn w:val="Normal"/>
    <w:next w:val="Normal"/>
    <w:rsid w:val="00A413FB"/>
    <w:pPr>
      <w:ind w:left="720"/>
    </w:pPr>
    <w:rPr>
      <w:i/>
    </w:rPr>
  </w:style>
  <w:style w:type="character" w:styleId="FootnoteReference">
    <w:name w:val="footnote reference"/>
    <w:basedOn w:val="DefaultParagraphFont"/>
    <w:unhideWhenUsed/>
    <w:qFormat/>
    <w:rsid w:val="00A413FB"/>
    <w:rPr>
      <w:sz w:val="24"/>
      <w:vertAlign w:val="superscript"/>
    </w:rPr>
  </w:style>
  <w:style w:type="paragraph" w:styleId="ListParagraph">
    <w:name w:val="List Paragraph"/>
    <w:basedOn w:val="Normal"/>
    <w:uiPriority w:val="34"/>
    <w:qFormat/>
    <w:rsid w:val="00364E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5C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5C4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540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40D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7540D3"/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0D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540D3"/>
    <w:rPr>
      <w:rFonts w:ascii="Times New Roman" w:hAnsi="Times New Roman" w:eastAsia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7540D3"/>
    <w:pPr>
      <w:spacing w:after="0" w:line="240" w:lineRule="auto"/>
    </w:pPr>
    <w:rPr>
      <w:rFonts w:ascii="Times New Roman" w:hAnsi="Times New Roman" w:eastAsia="Times New Roman" w:cs="Times New Roman"/>
      <w:lang w:val="en-US"/>
    </w:rPr>
  </w:style>
  <w:style w:type="paragraph" w:styleId="paragraph" w:customStyle="1">
    <w:name w:val="paragraph"/>
    <w:basedOn w:val="Normal"/>
    <w:rsid w:val="008C6ABF"/>
    <w:pPr>
      <w:spacing w:before="100" w:beforeAutospacing="1" w:after="100" w:afterAutospacing="1" w:line="240" w:lineRule="auto"/>
      <w:jc w:val="left"/>
    </w:pPr>
    <w:rPr>
      <w:sz w:val="24"/>
      <w:szCs w:val="24"/>
      <w:lang w:val="fr-BE" w:eastAsia="fr-BE"/>
    </w:rPr>
  </w:style>
  <w:style w:type="character" w:styleId="eop" w:customStyle="1">
    <w:name w:val="eop"/>
    <w:basedOn w:val="DefaultParagraphFont"/>
    <w:rsid w:val="008C6ABF"/>
  </w:style>
  <w:style w:type="character" w:styleId="normaltextrun" w:customStyle="1">
    <w:name w:val="normaltextrun"/>
    <w:basedOn w:val="DefaultParagraphFont"/>
    <w:rsid w:val="008C6ABF"/>
  </w:style>
  <w:style w:type="table" w:styleId="TableGrid">
    <w:name w:val="Table Grid"/>
    <w:basedOn w:val="TableNormal"/>
    <w:uiPriority w:val="39"/>
    <w:rsid w:val="008C7FF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DD3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0420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7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7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26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9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87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61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1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54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60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218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microsoft.com/office/2020/10/relationships/intelligence" Target="intelligence2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microsoft.com/office/2016/09/relationships/commentsIds" Target="commentsIds.xml" Id="Ra3abea02d78c44a0" /><Relationship Type="http://schemas.microsoft.com/office/2011/relationships/commentsExtended" Target="commentsExtended.xml" Id="R745bdf5c445346db" /><Relationship Type="http://schemas.microsoft.com/office/2011/relationships/people" Target="people.xml" Id="Rbc46fb57cb364d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png" Id="rId10" /><Relationship Type="http://schemas.openxmlformats.org/officeDocument/2006/relationships/image" Target="/media/image4.png" Id="rId11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word2021\Templates\Styles\Styles.dotm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9962084f-e73b-49f6-9c20-c082800c5b98" xsi:nil="true"/>
    <Agenda xmlns="7c9b00f2-5320-41f9-b4a9-29b4ceb4c7e9" xsi:nil="true"/>
    <Date xmlns="9962084f-e73b-49f6-9c20-c082800c5b98" xsi:nil="true"/>
    <Date1 xmlns="7c9b00f2-5320-41f9-b4a9-29b4ceb4c7e9" xsi:nil="true"/>
    <Staffmember xmlns="9962084f-e73b-49f6-9c20-c082800c5b98">
      <UserInfo>
        <DisplayName/>
        <AccountId xsi:nil="true"/>
        <AccountType/>
      </UserInfo>
    </Staffmember>
    <TaxCatchAll xmlns="7c9b00f2-5320-41f9-b4a9-29b4ceb4c7e9" xsi:nil="true"/>
    <lcf76f155ced4ddcb4097134ff3c332f xmlns="9962084f-e73b-49f6-9c20-c082800c5b98">
      <Terms xmlns="http://schemas.microsoft.com/office/infopath/2007/PartnerControls"/>
    </lcf76f155ced4ddcb4097134ff3c332f>
    <Agoraref xmlns="9962084f-e73b-49f6-9c20-c082800c5b98" xsi:nil="true"/>
    <publication xmlns="9962084f-e73b-49f6-9c20-c082800c5b98">false</publication>
    <ARESref_x002e_ xmlns="9962084f-e73b-49f6-9c20-c082800c5b98" xsi:nil="true"/>
    <Dateofarrival xmlns="9962084f-e73b-49f6-9c20-c082800c5b98" xsi:nil="true"/>
    <Kiklosimpact xmlns="9962084f-e73b-49f6-9c20-c082800c5b98">false</Kiklosimpa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67F779223AE446BB2A8FFD10C68DED" ma:contentTypeVersion="28" ma:contentTypeDescription="Create a new document." ma:contentTypeScope="" ma:versionID="3f41c6887918900227eaebccd5d7e636">
  <xsd:schema xmlns:xsd="http://www.w3.org/2001/XMLSchema" xmlns:xs="http://www.w3.org/2001/XMLSchema" xmlns:p="http://schemas.microsoft.com/office/2006/metadata/properties" xmlns:ns2="9962084f-e73b-49f6-9c20-c082800c5b98" xmlns:ns3="7c9b00f2-5320-41f9-b4a9-29b4ceb4c7e9" targetNamespace="http://schemas.microsoft.com/office/2006/metadata/properties" ma:root="true" ma:fieldsID="2fa12b046cc92e21dd57b6f7902704b9" ns2:_="" ns3:_="">
    <xsd:import namespace="9962084f-e73b-49f6-9c20-c082800c5b98"/>
    <xsd:import namespace="7c9b00f2-5320-41f9-b4a9-29b4ceb4c7e9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2:Date" minOccurs="0"/>
                <xsd:element ref="ns3:Date1" minOccurs="0"/>
                <xsd:element ref="ns2:publication" minOccurs="0"/>
                <xsd:element ref="ns2:Agoraref" minOccurs="0"/>
                <xsd:element ref="ns2:ARESref_x002e_" minOccurs="0"/>
                <xsd:element ref="ns2:Dateofarrival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MediaServiceMetadata" minOccurs="0"/>
                <xsd:element ref="ns2:MediaServiceFastMetadata" minOccurs="0"/>
                <xsd:element ref="ns3:Agenda" minOccurs="0"/>
                <xsd:element ref="ns2:Staffmember" minOccurs="0"/>
                <xsd:element ref="ns2:Kiklosimpa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2084f-e73b-49f6-9c20-c082800c5b98" elementFormDefault="qualified">
    <xsd:import namespace="http://schemas.microsoft.com/office/2006/documentManagement/types"/>
    <xsd:import namespace="http://schemas.microsoft.com/office/infopath/2007/PartnerControls"/>
    <xsd:element name="Comments" ma:index="2" nillable="true" ma:displayName="Comments" ma:format="Dropdown" ma:internalName="Comments" ma:readOnly="false">
      <xsd:simpleType>
        <xsd:restriction base="dms:Text">
          <xsd:maxLength value="255"/>
        </xsd:restriction>
      </xsd:simpleType>
    </xsd:element>
    <xsd:element name="Date" ma:index="3" nillable="true" ma:displayName="Date" ma:format="DateOnly" ma:internalName="Date" ma:readOnly="false">
      <xsd:simpleType>
        <xsd:restriction base="dms:DateTime"/>
      </xsd:simpleType>
    </xsd:element>
    <xsd:element name="publication" ma:index="5" nillable="true" ma:displayName="Publication in Kiklos" ma:default="0" ma:format="Dropdown" ma:internalName="publication" ma:readOnly="false">
      <xsd:simpleType>
        <xsd:restriction base="dms:Boolean"/>
      </xsd:simpleType>
    </xsd:element>
    <xsd:element name="Agoraref" ma:index="6" nillable="true" ma:displayName="Agora ref" ma:format="Dropdown" ma:internalName="Agoraref" ma:readOnly="false">
      <xsd:simpleType>
        <xsd:restriction base="dms:Text">
          <xsd:maxLength value="255"/>
        </xsd:restriction>
      </xsd:simpleType>
    </xsd:element>
    <xsd:element name="ARESref_x002e_" ma:index="7" nillable="true" ma:displayName="ARES ref." ma:format="Dropdown" ma:internalName="ARESref_x002e_" ma:readOnly="false">
      <xsd:simpleType>
        <xsd:restriction base="dms:Text">
          <xsd:maxLength value="255"/>
        </xsd:restriction>
      </xsd:simpleType>
    </xsd:element>
    <xsd:element name="Dateofarrival" ma:index="8" nillable="true" ma:displayName="Date of arrival" ma:format="DateOnly" ma:internalName="Dateofarrival" ma:readOnly="false">
      <xsd:simpleType>
        <xsd:restriction base="dms:DateTim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baa02b3-c216-49d5-b6dc-d11338e154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hidden="true" ma:internalName="MediaServiceFastMetadata" ma:readOnly="true">
      <xsd:simpleType>
        <xsd:restriction base="dms:Note"/>
      </xsd:simpleType>
    </xsd:element>
    <xsd:element name="Staffmember" ma:index="30" nillable="true" ma:displayName="Staff member" ma:format="Dropdown" ma:hidden="true" ma:list="UserInfo" ma:SharePointGroup="0" ma:internalName="Staffmember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iklosimpact" ma:index="31" nillable="true" ma:displayName="Kiklos impact" ma:default="0" ma:format="Dropdown" ma:internalName="Kiklosimpac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b00f2-5320-41f9-b4a9-29b4ceb4c7e9" elementFormDefault="qualified">
    <xsd:import namespace="http://schemas.microsoft.com/office/2006/documentManagement/types"/>
    <xsd:import namespace="http://schemas.microsoft.com/office/infopath/2007/PartnerControls"/>
    <xsd:element name="Date1" ma:index="4" nillable="true" ma:displayName="Date" ma:format="DateOnly" ma:internalName="Date1" ma:readOnly="false">
      <xsd:simpleType>
        <xsd:restriction base="dms:DateTime"/>
      </xsd:simpleType>
    </xsd:element>
    <xsd:element name="TaxCatchAll" ma:index="18" nillable="true" ma:displayName="Taxonomy Catch All Column" ma:hidden="true" ma:list="{8043a0fd-2bec-49c0-ae56-70b04c2be344}" ma:internalName="TaxCatchAll" ma:readOnly="false" ma:showField="CatchAllData" ma:web="7c9b00f2-5320-41f9-b4a9-29b4ceb4c7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genda" ma:index="29" nillable="true" ma:displayName="Agenda" ma:hidden="true" ma:internalName="Agenda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5AE231-40BE-499E-A8F8-719AA630C951}">
  <ds:schemaRefs>
    <ds:schemaRef ds:uri="http://schemas.microsoft.com/office/2006/metadata/properties"/>
    <ds:schemaRef ds:uri="http://schemas.microsoft.com/office/infopath/2007/PartnerControls"/>
    <ds:schemaRef ds:uri="9962084f-e73b-49f6-9c20-c082800c5b98"/>
    <ds:schemaRef ds:uri="7c9b00f2-5320-41f9-b4a9-29b4ceb4c7e9"/>
  </ds:schemaRefs>
</ds:datastoreItem>
</file>

<file path=customXml/itemProps2.xml><?xml version="1.0" encoding="utf-8"?>
<ds:datastoreItem xmlns:ds="http://schemas.openxmlformats.org/officeDocument/2006/customXml" ds:itemID="{C74ABCB7-130B-4786-BD3E-E7FD2E7C2D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135B1E-131A-44E3-9E53-EC006A1E2B2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Styles.dotm</ap:Template>
  <ap:Application>Microsoft Word for the web</ap:Application>
  <ap:DocSecurity>4</ap:DocSecurity>
  <ap:ScaleCrop>false</ap:ScaleCrop>
  <ap:Company>CESE-CdR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Tiberi Monica</dc:creator>
  <keywords/>
  <dc:description/>
  <lastModifiedBy>Tiberi Monica</lastModifiedBy>
  <revision>44</revision>
  <lastPrinted>2026-01-13T08:17:00.0000000Z</lastPrinted>
  <dcterms:created xsi:type="dcterms:W3CDTF">2026-02-18T02:15:00.0000000Z</dcterms:created>
  <dcterms:modified xsi:type="dcterms:W3CDTF">2026-09-12T14:31:19.3020426Z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0x0101004267F779223AE446BB2A8FFD10C68DED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